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0502210"/>
    <w:p w14:paraId="3DC6B7F5" w14:textId="14DD4EFD" w:rsidR="00766FE9" w:rsidRPr="00101436" w:rsidRDefault="001B691A" w:rsidP="001938F6">
      <w:pPr>
        <w:pStyle w:val="TblHd"/>
      </w:pPr>
      <w:sdt>
        <w:sdtPr>
          <w:alias w:val="Title"/>
          <w:tag w:val=""/>
          <w:id w:val="-640959234"/>
          <w:placeholder>
            <w:docPart w:val="4FBE4427207C49AFBF0DA162678AD6C7"/>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E1780" w:rsidRPr="00101436">
            <w:t xml:space="preserve">Vicmap </w:t>
          </w:r>
          <w:r w:rsidR="00401F93">
            <w:t>Vector Basemaps</w:t>
          </w:r>
        </w:sdtContent>
      </w:sdt>
    </w:p>
    <w:p w14:paraId="0B8BF7B1" w14:textId="77777777" w:rsidR="00766FE9" w:rsidRPr="00101436" w:rsidRDefault="001B691A" w:rsidP="001938F6">
      <w:pPr>
        <w:pStyle w:val="TblHd"/>
        <w:rPr>
          <w:sz w:val="52"/>
        </w:rPr>
      </w:pPr>
      <w:sdt>
        <w:sdtPr>
          <w:rPr>
            <w:sz w:val="52"/>
          </w:rPr>
          <w:alias w:val="Subject"/>
          <w:tag w:val=""/>
          <w:id w:val="-873007506"/>
          <w:placeholder>
            <w:docPart w:val="7CCA78DDBAAD45CCAEB213347400FB81"/>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766FE9" w:rsidRPr="00101436">
            <w:rPr>
              <w:sz w:val="52"/>
            </w:rPr>
            <w:t>User Guide</w:t>
          </w:r>
        </w:sdtContent>
      </w:sdt>
    </w:p>
    <w:p w14:paraId="3245F831" w14:textId="1F83F825" w:rsidR="00057354" w:rsidRDefault="00057354" w:rsidP="00C97AB2"/>
    <w:p w14:paraId="3D68049F" w14:textId="77549D17" w:rsidR="002A47C0" w:rsidRDefault="0035498B">
      <w:pPr>
        <w:spacing w:before="0" w:after="160" w:line="259" w:lineRule="auto"/>
        <w:rPr>
          <w:rFonts w:asciiTheme="majorHAnsi" w:eastAsiaTheme="majorEastAsia" w:hAnsiTheme="majorHAnsi" w:cstheme="majorBidi"/>
          <w:color w:val="595959" w:themeColor="text1" w:themeTint="A6"/>
          <w:kern w:val="28"/>
          <w:sz w:val="52"/>
          <w:szCs w:val="56"/>
        </w:rPr>
      </w:pPr>
      <w:r>
        <w:rPr>
          <w:rFonts w:asciiTheme="majorHAnsi" w:eastAsiaTheme="majorEastAsia" w:hAnsiTheme="majorHAnsi" w:cstheme="majorBidi"/>
          <w:noProof/>
          <w:color w:val="595959" w:themeColor="text1" w:themeTint="A6"/>
          <w:kern w:val="28"/>
          <w:sz w:val="52"/>
          <w:szCs w:val="56"/>
        </w:rPr>
        <w:drawing>
          <wp:inline distT="0" distB="0" distL="0" distR="0" wp14:anchorId="467374F3" wp14:editId="1FA21F1B">
            <wp:extent cx="6486859" cy="3971925"/>
            <wp:effectExtent l="0" t="0" r="9525" b="0"/>
            <wp:docPr id="6320233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6859" cy="3971925"/>
                    </a:xfrm>
                    <a:prstGeom prst="rect">
                      <a:avLst/>
                    </a:prstGeom>
                    <a:noFill/>
                    <a:ln>
                      <a:noFill/>
                    </a:ln>
                  </pic:spPr>
                </pic:pic>
              </a:graphicData>
            </a:graphic>
          </wp:inline>
        </w:drawing>
      </w:r>
    </w:p>
    <w:sdt>
      <w:sdtPr>
        <w:id w:val="993921752"/>
        <w:docPartObj>
          <w:docPartGallery w:val="Cover Pages"/>
          <w:docPartUnique/>
        </w:docPartObj>
      </w:sdtPr>
      <w:sdtEndPr>
        <w:rPr>
          <w:b/>
          <w:bCs/>
          <w:color w:val="595959" w:themeColor="text1" w:themeTint="A6"/>
          <w:kern w:val="28"/>
          <w:sz w:val="52"/>
          <w:szCs w:val="52"/>
        </w:rPr>
      </w:sdtEndPr>
      <w:sdtContent>
        <w:p w14:paraId="6A655D50" w14:textId="4DC412D2" w:rsidR="002A47C0" w:rsidRDefault="002A47C0" w:rsidP="00C97AB2">
          <w:r>
            <w:rPr>
              <w:noProof/>
            </w:rPr>
            <mc:AlternateContent>
              <mc:Choice Requires="wps">
                <w:drawing>
                  <wp:anchor distT="0" distB="0" distL="114300" distR="114300" simplePos="0" relativeHeight="251658242" behindDoc="0" locked="0" layoutInCell="1" allowOverlap="1" wp14:anchorId="2C232831" wp14:editId="7392C6E2">
                    <wp:simplePos x="0" y="0"/>
                    <wp:positionH relativeFrom="page">
                      <wp:posOffset>4988599</wp:posOffset>
                    </wp:positionH>
                    <wp:positionV relativeFrom="page">
                      <wp:posOffset>282440</wp:posOffset>
                    </wp:positionV>
                    <wp:extent cx="2280704" cy="2393950"/>
                    <wp:effectExtent l="0" t="0" r="5715" b="6350"/>
                    <wp:wrapNone/>
                    <wp:docPr id="33" name="Graphic-top righ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73A152" id="Graphic-top right" o:spid="_x0000_s1026" alt="&quot;&quot;" style="position:absolute;margin-left:392.8pt;margin-top:22.25pt;width:179.6pt;height:188.5pt;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635F8BB5" wp14:editId="637F8B66">
                    <wp:simplePos x="0" y="0"/>
                    <wp:positionH relativeFrom="page">
                      <wp:posOffset>3856990</wp:posOffset>
                    </wp:positionH>
                    <wp:positionV relativeFrom="page">
                      <wp:posOffset>2677629</wp:posOffset>
                    </wp:positionV>
                    <wp:extent cx="3406775" cy="2396490"/>
                    <wp:effectExtent l="0" t="0" r="3175" b="3810"/>
                    <wp:wrapNone/>
                    <wp:docPr id="35" name="Graphic-top right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3A2689" id="Graphic-top right over image" o:spid="_x0000_s1026" alt="&quot;&quot;" style="position:absolute;margin-left:303.7pt;margin-top:210.85pt;width:268.25pt;height:188.7pt;z-index:251658243;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2F13B06E" wp14:editId="216446C7">
                    <wp:simplePos x="0" y="0"/>
                    <wp:positionH relativeFrom="page">
                      <wp:posOffset>2730500</wp:posOffset>
                    </wp:positionH>
                    <wp:positionV relativeFrom="page">
                      <wp:posOffset>2677629</wp:posOffset>
                    </wp:positionV>
                    <wp:extent cx="3383915" cy="2396490"/>
                    <wp:effectExtent l="0" t="0" r="6985" b="3810"/>
                    <wp:wrapNone/>
                    <wp:docPr id="41" name="Graphic-top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E6945A" id="Graphic-top over image" o:spid="_x0000_s1026" alt="&quot;&quot;" style="position:absolute;margin-left:215pt;margin-top:210.85pt;width:266.4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p>
        <w:p w14:paraId="0DB9C5E0" w14:textId="5BA51D4A" w:rsidR="002A47C0" w:rsidRDefault="002A47C0" w:rsidP="00C97AB2">
          <w:r w:rsidRPr="00A65856">
            <w:rPr>
              <w:noProof/>
            </w:rPr>
            <mc:AlternateContent>
              <mc:Choice Requires="wps">
                <w:drawing>
                  <wp:anchor distT="0" distB="0" distL="114300" distR="114300" simplePos="0" relativeHeight="251658241" behindDoc="1" locked="1" layoutInCell="1" allowOverlap="1" wp14:anchorId="1EFBF977" wp14:editId="66991448">
                    <wp:simplePos x="0" y="0"/>
                    <wp:positionH relativeFrom="page">
                      <wp:align>left</wp:align>
                    </wp:positionH>
                    <wp:positionV relativeFrom="page">
                      <wp:align>top</wp:align>
                    </wp:positionV>
                    <wp:extent cx="7560000" cy="10692000"/>
                    <wp:effectExtent l="0" t="0" r="3175" b="0"/>
                    <wp:wrapNone/>
                    <wp:docPr id="53" name="Mas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FCF6D" id="Mask"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2AE8E43D" w14:textId="351C6686" w:rsidR="002A47C0" w:rsidRDefault="002A47C0"/>
        <w:p w14:paraId="4388C509" w14:textId="26091CFB" w:rsidR="002A47C0" w:rsidRDefault="002A47C0" w:rsidP="006B1119">
          <w:pPr>
            <w:rPr>
              <w:noProof/>
            </w:rPr>
          </w:pPr>
          <w:r>
            <w:rPr>
              <w:noProof/>
            </w:rPr>
            <mc:AlternateContent>
              <mc:Choice Requires="wps">
                <w:drawing>
                  <wp:anchor distT="0" distB="0" distL="114300" distR="114300" simplePos="0" relativeHeight="251658245" behindDoc="0" locked="0" layoutInCell="1" allowOverlap="1" wp14:anchorId="2281D33E" wp14:editId="6991B5DB">
                    <wp:simplePos x="0" y="0"/>
                    <wp:positionH relativeFrom="page">
                      <wp:posOffset>287655</wp:posOffset>
                    </wp:positionH>
                    <wp:positionV relativeFrom="page">
                      <wp:posOffset>7086600</wp:posOffset>
                    </wp:positionV>
                    <wp:extent cx="2624504" cy="3310162"/>
                    <wp:effectExtent l="0" t="0" r="4445" b="5080"/>
                    <wp:wrapNone/>
                    <wp:docPr id="55" name="Graphic-bottom left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5FEA9" id="Graphic-bottom left over image" o:spid="_x0000_s1026" alt="&quot;&quot;" style="position:absolute;margin-left:22.65pt;margin-top:558pt;width:206.65pt;height:260.65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15FA8594" wp14:editId="46E32B46">
                    <wp:simplePos x="0" y="0"/>
                    <wp:positionH relativeFrom="page">
                      <wp:posOffset>287020</wp:posOffset>
                    </wp:positionH>
                    <wp:positionV relativeFrom="page">
                      <wp:posOffset>8928735</wp:posOffset>
                    </wp:positionV>
                    <wp:extent cx="1756800" cy="1468800"/>
                    <wp:effectExtent l="0" t="0" r="0" b="0"/>
                    <wp:wrapNone/>
                    <wp:docPr id="56" name="Graphic-bottom lef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B572A" id="Graphic-bottom left" o:spid="_x0000_s1026" alt="&quot;&quot;" style="position:absolute;margin-left:22.6pt;margin-top:703.05pt;width:138.35pt;height:115.6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13FFF23A" wp14:editId="5CFC4DB8">
                    <wp:simplePos x="0" y="0"/>
                    <wp:positionH relativeFrom="page">
                      <wp:posOffset>1171106</wp:posOffset>
                    </wp:positionH>
                    <wp:positionV relativeFrom="page">
                      <wp:posOffset>7086600</wp:posOffset>
                    </wp:positionV>
                    <wp:extent cx="2615528" cy="1850896"/>
                    <wp:effectExtent l="0" t="0" r="0" b="0"/>
                    <wp:wrapNone/>
                    <wp:docPr id="57" name="Graphic-bottom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687D" id="Graphic-bottom over image" o:spid="_x0000_s1026" alt="&quot;&quot;" style="position:absolute;margin-left:92.2pt;margin-top:558pt;width:205.95pt;height:145.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p>
        <w:p w14:paraId="70FBD20B" w14:textId="77777777" w:rsidR="002A47C0" w:rsidRDefault="002A47C0" w:rsidP="006B1119">
          <w:pPr>
            <w:rPr>
              <w:noProof/>
            </w:rPr>
          </w:pPr>
        </w:p>
        <w:p w14:paraId="1904E71A" w14:textId="77777777" w:rsidR="00872817" w:rsidRDefault="00872817" w:rsidP="006B1119">
          <w:pPr>
            <w:rPr>
              <w:noProof/>
            </w:rPr>
          </w:pPr>
        </w:p>
        <w:p w14:paraId="048796C3" w14:textId="77777777" w:rsidR="00872817" w:rsidRDefault="00872817" w:rsidP="006B1119">
          <w:pPr>
            <w:rPr>
              <w:noProof/>
            </w:rPr>
          </w:pPr>
        </w:p>
        <w:p w14:paraId="4482F79D" w14:textId="77777777" w:rsidR="00872817" w:rsidRDefault="00872817" w:rsidP="006B1119">
          <w:pPr>
            <w:rPr>
              <w:noProof/>
            </w:rPr>
          </w:pPr>
        </w:p>
        <w:p w14:paraId="243B5660" w14:textId="77777777" w:rsidR="00872817" w:rsidRDefault="00872817" w:rsidP="006B1119">
          <w:pPr>
            <w:rPr>
              <w:noProof/>
            </w:rPr>
          </w:pPr>
        </w:p>
        <w:p w14:paraId="6449D25E" w14:textId="77777777" w:rsidR="00872817" w:rsidRDefault="00872817" w:rsidP="006B1119">
          <w:pPr>
            <w:rPr>
              <w:noProof/>
            </w:rPr>
          </w:pPr>
        </w:p>
        <w:p w14:paraId="5F64315B" w14:textId="77777777" w:rsidR="00872817" w:rsidRDefault="00872817" w:rsidP="006B1119">
          <w:pPr>
            <w:rPr>
              <w:noProof/>
            </w:rPr>
          </w:pPr>
        </w:p>
        <w:p w14:paraId="52B12453" w14:textId="77777777" w:rsidR="00872817" w:rsidRDefault="00872817" w:rsidP="006B1119">
          <w:pPr>
            <w:rPr>
              <w:noProof/>
            </w:rPr>
          </w:pPr>
        </w:p>
        <w:p w14:paraId="45EFDECA" w14:textId="77777777" w:rsidR="00872817" w:rsidRDefault="00872817" w:rsidP="006B1119">
          <w:pPr>
            <w:rPr>
              <w:noProof/>
            </w:rPr>
          </w:pPr>
        </w:p>
        <w:p w14:paraId="0703DE93" w14:textId="77777777" w:rsidR="00B02423" w:rsidRDefault="00B02423" w:rsidP="006B1119">
          <w:pPr>
            <w:rPr>
              <w:noProof/>
            </w:rPr>
          </w:pPr>
        </w:p>
        <w:p w14:paraId="07B5DFCB" w14:textId="77777777" w:rsidR="002A47C0" w:rsidRDefault="002A47C0" w:rsidP="006B1119">
          <w:pPr>
            <w:pStyle w:val="Coverlogo"/>
            <w:framePr w:wrap="around"/>
          </w:pPr>
          <w:r w:rsidRPr="00C97AB2">
            <w:drawing>
              <wp:inline distT="0" distB="0" distL="0" distR="0" wp14:anchorId="563E83F4" wp14:editId="37590800">
                <wp:extent cx="1799590" cy="550462"/>
                <wp:effectExtent l="0" t="0" r="0" b="2540"/>
                <wp:docPr id="64" name="Logo: Victoria State Government Department of Transport and Planning" descr="Logo: Victoria State Government Department of Transport and Planning">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Victoria State Government Department of Transport and Planning" descr="Logo: Victoria State Government Department of Transport and Planning">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99590" cy="550462"/>
                        </a:xfrm>
                        <a:prstGeom prst="rect">
                          <a:avLst/>
                        </a:prstGeom>
                      </pic:spPr>
                    </pic:pic>
                  </a:graphicData>
                </a:graphic>
              </wp:inline>
            </w:drawing>
          </w:r>
        </w:p>
        <w:p w14:paraId="6BCD881B" w14:textId="77777777" w:rsidR="00B02423" w:rsidRPr="00B02423" w:rsidRDefault="00B02423" w:rsidP="00B02423">
          <w:pPr>
            <w:pStyle w:val="Heading1"/>
            <w:ind w:left="567"/>
          </w:pPr>
          <w:bookmarkStart w:id="1" w:name="_Toc453928675"/>
          <w:bookmarkStart w:id="2" w:name="_Toc127961899"/>
          <w:bookmarkStart w:id="3" w:name="_Toc127961955"/>
          <w:bookmarkStart w:id="4" w:name="_Toc127963043"/>
          <w:bookmarkStart w:id="5" w:name="_Toc169695089"/>
          <w:bookmarkStart w:id="6" w:name="_Toc176346396"/>
          <w:r>
            <w:lastRenderedPageBreak/>
            <w:t xml:space="preserve">Document </w:t>
          </w:r>
          <w:bookmarkEnd w:id="1"/>
          <w:bookmarkEnd w:id="2"/>
          <w:bookmarkEnd w:id="3"/>
          <w:bookmarkEnd w:id="4"/>
          <w:r>
            <w:t>Control</w:t>
          </w:r>
          <w:bookmarkEnd w:id="5"/>
          <w:bookmarkEnd w:id="6"/>
        </w:p>
        <w:tbl>
          <w:tblPr>
            <w:tblW w:w="8931" w:type="dxa"/>
            <w:tblInd w:w="567" w:type="dxa"/>
            <w:tblBorders>
              <w:bottom w:val="single" w:sz="4" w:space="0" w:color="228591"/>
              <w:insideH w:val="single" w:sz="4" w:space="0" w:color="228591"/>
            </w:tblBorders>
            <w:tblLayout w:type="fixed"/>
            <w:tblLook w:val="01E0" w:firstRow="1" w:lastRow="1" w:firstColumn="1" w:lastColumn="1" w:noHBand="0" w:noVBand="0"/>
          </w:tblPr>
          <w:tblGrid>
            <w:gridCol w:w="1134"/>
            <w:gridCol w:w="1843"/>
            <w:gridCol w:w="5954"/>
          </w:tblGrid>
          <w:tr w:rsidR="00B02423" w:rsidRPr="006D07E7" w14:paraId="7FCB1126" w14:textId="77777777" w:rsidTr="003719A2">
            <w:trPr>
              <w:trHeight w:val="428"/>
            </w:trPr>
            <w:tc>
              <w:tcPr>
                <w:tcW w:w="1134" w:type="dxa"/>
                <w:tcBorders>
                  <w:top w:val="nil"/>
                  <w:bottom w:val="nil"/>
                </w:tcBorders>
                <w:shd w:val="clear" w:color="auto" w:fill="BFBFBF" w:themeFill="background1" w:themeFillShade="BF"/>
              </w:tcPr>
              <w:p w14:paraId="46EB6BB2" w14:textId="77777777" w:rsidR="00B02423" w:rsidRPr="00AF48C6" w:rsidRDefault="00B02423" w:rsidP="003719A2">
                <w:pPr>
                  <w:pStyle w:val="TblHd"/>
                  <w:rPr>
                    <w:sz w:val="24"/>
                    <w:szCs w:val="24"/>
                  </w:rPr>
                </w:pPr>
                <w:r w:rsidRPr="00AF48C6">
                  <w:rPr>
                    <w:sz w:val="24"/>
                    <w:szCs w:val="24"/>
                  </w:rPr>
                  <w:t>Version</w:t>
                </w:r>
              </w:p>
            </w:tc>
            <w:tc>
              <w:tcPr>
                <w:tcW w:w="1843" w:type="dxa"/>
                <w:tcBorders>
                  <w:top w:val="nil"/>
                  <w:bottom w:val="nil"/>
                </w:tcBorders>
                <w:shd w:val="clear" w:color="auto" w:fill="BFBFBF" w:themeFill="background1" w:themeFillShade="BF"/>
              </w:tcPr>
              <w:p w14:paraId="508F571E" w14:textId="77777777" w:rsidR="00B02423" w:rsidRPr="00AF48C6" w:rsidRDefault="00B02423" w:rsidP="003719A2">
                <w:pPr>
                  <w:pStyle w:val="TblHd"/>
                  <w:rPr>
                    <w:sz w:val="24"/>
                    <w:szCs w:val="24"/>
                  </w:rPr>
                </w:pPr>
                <w:r w:rsidRPr="00AF48C6">
                  <w:rPr>
                    <w:sz w:val="24"/>
                    <w:szCs w:val="24"/>
                  </w:rPr>
                  <w:t>Date</w:t>
                </w:r>
              </w:p>
            </w:tc>
            <w:tc>
              <w:tcPr>
                <w:tcW w:w="5954" w:type="dxa"/>
                <w:tcBorders>
                  <w:top w:val="nil"/>
                  <w:bottom w:val="nil"/>
                </w:tcBorders>
                <w:shd w:val="clear" w:color="auto" w:fill="BFBFBF" w:themeFill="background1" w:themeFillShade="BF"/>
              </w:tcPr>
              <w:p w14:paraId="260DF05E" w14:textId="77777777" w:rsidR="00B02423" w:rsidRPr="00AF48C6" w:rsidRDefault="00B02423" w:rsidP="003719A2">
                <w:pPr>
                  <w:pStyle w:val="TblHd"/>
                  <w:rPr>
                    <w:sz w:val="24"/>
                    <w:szCs w:val="24"/>
                  </w:rPr>
                </w:pPr>
                <w:r w:rsidRPr="00AF48C6">
                  <w:rPr>
                    <w:sz w:val="24"/>
                    <w:szCs w:val="24"/>
                  </w:rPr>
                  <w:t>Note</w:t>
                </w:r>
              </w:p>
            </w:tc>
          </w:tr>
          <w:tr w:rsidR="00B02423" w:rsidRPr="006E707C" w14:paraId="44C1A430" w14:textId="77777777" w:rsidTr="003719A2">
            <w:trPr>
              <w:trHeight w:val="713"/>
            </w:trPr>
            <w:tc>
              <w:tcPr>
                <w:tcW w:w="1134" w:type="dxa"/>
                <w:tcBorders>
                  <w:top w:val="nil"/>
                  <w:bottom w:val="single" w:sz="4" w:space="0" w:color="auto"/>
                </w:tcBorders>
                <w:shd w:val="clear" w:color="auto" w:fill="auto"/>
              </w:tcPr>
              <w:p w14:paraId="2C5DD831" w14:textId="452CF48D" w:rsidR="00B02423" w:rsidRPr="00946BA0" w:rsidRDefault="00B02423" w:rsidP="003719A2">
                <w:pPr>
                  <w:pStyle w:val="TableTextLeft"/>
                  <w:spacing w:line="240" w:lineRule="atLeast"/>
                  <w:rPr>
                    <w:color w:val="FF0000"/>
                  </w:rPr>
                </w:pPr>
                <w:r w:rsidRPr="00946BA0">
                  <w:rPr>
                    <w:color w:val="FF0000"/>
                  </w:rPr>
                  <w:t>1.0</w:t>
                </w:r>
              </w:p>
            </w:tc>
            <w:tc>
              <w:tcPr>
                <w:tcW w:w="1843" w:type="dxa"/>
                <w:tcBorders>
                  <w:top w:val="nil"/>
                  <w:bottom w:val="single" w:sz="4" w:space="0" w:color="auto"/>
                </w:tcBorders>
                <w:shd w:val="clear" w:color="auto" w:fill="auto"/>
              </w:tcPr>
              <w:p w14:paraId="273B8D2B" w14:textId="34C8B295" w:rsidR="00B02423" w:rsidRPr="00946BA0" w:rsidRDefault="00B02423" w:rsidP="003719A2">
                <w:pPr>
                  <w:pStyle w:val="TableTextLeft"/>
                  <w:ind w:left="0"/>
                  <w:rPr>
                    <w:color w:val="FF0000"/>
                  </w:rPr>
                </w:pPr>
                <w:r w:rsidRPr="00946BA0">
                  <w:rPr>
                    <w:color w:val="FF0000"/>
                  </w:rPr>
                  <w:t xml:space="preserve"> 2024</w:t>
                </w:r>
              </w:p>
            </w:tc>
            <w:tc>
              <w:tcPr>
                <w:tcW w:w="5954" w:type="dxa"/>
                <w:tcBorders>
                  <w:top w:val="nil"/>
                  <w:bottom w:val="single" w:sz="4" w:space="0" w:color="auto"/>
                </w:tcBorders>
                <w:shd w:val="clear" w:color="auto" w:fill="auto"/>
              </w:tcPr>
              <w:p w14:paraId="32A37B65" w14:textId="1277DF04" w:rsidR="00B02423" w:rsidRPr="00946BA0" w:rsidRDefault="00B02423" w:rsidP="003719A2">
                <w:pPr>
                  <w:pStyle w:val="TableTextLeft"/>
                  <w:ind w:left="0"/>
                  <w:rPr>
                    <w:rFonts w:ascii="Calibri" w:hAnsi="Calibri"/>
                    <w:color w:val="FF0000"/>
                    <w:sz w:val="22"/>
                    <w:szCs w:val="24"/>
                    <w:lang w:eastAsia="en-US"/>
                  </w:rPr>
                </w:pPr>
                <w:r w:rsidRPr="00946BA0">
                  <w:rPr>
                    <w:color w:val="FF0000"/>
                  </w:rPr>
                  <w:t>Original release</w:t>
                </w:r>
                <w:r w:rsidR="000C5A85" w:rsidRPr="00946BA0">
                  <w:rPr>
                    <w:color w:val="FF0000"/>
                  </w:rPr>
                  <w:t xml:space="preserve"> in 2024. </w:t>
                </w:r>
              </w:p>
            </w:tc>
          </w:tr>
          <w:tr w:rsidR="00B02423" w14:paraId="19E29E92" w14:textId="77777777" w:rsidTr="003719A2">
            <w:trPr>
              <w:trHeight w:val="713"/>
            </w:trPr>
            <w:tc>
              <w:tcPr>
                <w:tcW w:w="1134" w:type="dxa"/>
                <w:tcBorders>
                  <w:top w:val="single" w:sz="4" w:space="0" w:color="auto"/>
                  <w:bottom w:val="single" w:sz="4" w:space="0" w:color="auto"/>
                </w:tcBorders>
                <w:shd w:val="clear" w:color="auto" w:fill="auto"/>
              </w:tcPr>
              <w:p w14:paraId="53C49EC0" w14:textId="3B7F0F19" w:rsidR="00B02423" w:rsidRPr="000476BE" w:rsidRDefault="00B02423" w:rsidP="003719A2">
                <w:pPr>
                  <w:pStyle w:val="TableTextLeft"/>
                  <w:spacing w:line="240" w:lineRule="atLeast"/>
                </w:pPr>
              </w:p>
            </w:tc>
            <w:tc>
              <w:tcPr>
                <w:tcW w:w="1843" w:type="dxa"/>
                <w:tcBorders>
                  <w:top w:val="single" w:sz="4" w:space="0" w:color="auto"/>
                  <w:bottom w:val="single" w:sz="4" w:space="0" w:color="auto"/>
                </w:tcBorders>
                <w:shd w:val="clear" w:color="auto" w:fill="auto"/>
              </w:tcPr>
              <w:p w14:paraId="390B195F" w14:textId="5D2DA77B" w:rsidR="00B02423" w:rsidRPr="000476BE" w:rsidRDefault="00B02423" w:rsidP="003719A2">
                <w:pPr>
                  <w:pStyle w:val="TableTextLeft"/>
                  <w:ind w:left="0"/>
                </w:pPr>
              </w:p>
            </w:tc>
            <w:tc>
              <w:tcPr>
                <w:tcW w:w="5954" w:type="dxa"/>
                <w:tcBorders>
                  <w:top w:val="single" w:sz="4" w:space="0" w:color="auto"/>
                  <w:bottom w:val="single" w:sz="4" w:space="0" w:color="auto"/>
                </w:tcBorders>
                <w:shd w:val="clear" w:color="auto" w:fill="auto"/>
              </w:tcPr>
              <w:p w14:paraId="79D92162" w14:textId="09354F3E" w:rsidR="00B02423" w:rsidRPr="000476BE" w:rsidRDefault="00B02423" w:rsidP="003719A2">
                <w:pPr>
                  <w:pStyle w:val="TableTextLeft"/>
                  <w:ind w:left="0"/>
                </w:pPr>
              </w:p>
            </w:tc>
          </w:tr>
          <w:tr w:rsidR="00B02423" w14:paraId="5E96BCF8" w14:textId="77777777" w:rsidTr="003719A2">
            <w:trPr>
              <w:trHeight w:val="713"/>
            </w:trPr>
            <w:tc>
              <w:tcPr>
                <w:tcW w:w="1134" w:type="dxa"/>
                <w:tcBorders>
                  <w:top w:val="single" w:sz="4" w:space="0" w:color="auto"/>
                  <w:bottom w:val="single" w:sz="4" w:space="0" w:color="auto"/>
                </w:tcBorders>
                <w:shd w:val="clear" w:color="auto" w:fill="auto"/>
              </w:tcPr>
              <w:p w14:paraId="25EA0528" w14:textId="6B0DF7D5" w:rsidR="00B02423" w:rsidRDefault="00B02423" w:rsidP="003719A2">
                <w:pPr>
                  <w:pStyle w:val="TableTextLeft"/>
                </w:pPr>
              </w:p>
            </w:tc>
            <w:tc>
              <w:tcPr>
                <w:tcW w:w="1843" w:type="dxa"/>
                <w:tcBorders>
                  <w:top w:val="single" w:sz="4" w:space="0" w:color="auto"/>
                  <w:bottom w:val="single" w:sz="4" w:space="0" w:color="auto"/>
                </w:tcBorders>
                <w:shd w:val="clear" w:color="auto" w:fill="auto"/>
              </w:tcPr>
              <w:p w14:paraId="1DD49943" w14:textId="1A7DE6DA" w:rsidR="00B02423" w:rsidRDefault="00B02423" w:rsidP="003719A2">
                <w:pPr>
                  <w:pStyle w:val="TableTextLeft"/>
                  <w:ind w:left="0"/>
                </w:pPr>
              </w:p>
            </w:tc>
            <w:tc>
              <w:tcPr>
                <w:tcW w:w="5954" w:type="dxa"/>
                <w:tcBorders>
                  <w:top w:val="single" w:sz="4" w:space="0" w:color="auto"/>
                  <w:bottom w:val="single" w:sz="4" w:space="0" w:color="auto"/>
                </w:tcBorders>
                <w:shd w:val="clear" w:color="auto" w:fill="auto"/>
              </w:tcPr>
              <w:p w14:paraId="00086EFE" w14:textId="1472FDC3" w:rsidR="00B02423" w:rsidRDefault="00B02423" w:rsidP="003719A2">
                <w:pPr>
                  <w:pStyle w:val="TableTextLeft"/>
                  <w:ind w:left="0"/>
                </w:pPr>
              </w:p>
            </w:tc>
          </w:tr>
          <w:tr w:rsidR="00B02423" w14:paraId="1931A96B" w14:textId="77777777" w:rsidTr="003719A2">
            <w:trPr>
              <w:trHeight w:val="713"/>
            </w:trPr>
            <w:tc>
              <w:tcPr>
                <w:tcW w:w="1134" w:type="dxa"/>
                <w:tcBorders>
                  <w:top w:val="single" w:sz="4" w:space="0" w:color="auto"/>
                  <w:bottom w:val="single" w:sz="4" w:space="0" w:color="auto"/>
                </w:tcBorders>
                <w:shd w:val="clear" w:color="auto" w:fill="auto"/>
              </w:tcPr>
              <w:p w14:paraId="57DC66DC" w14:textId="5B8AC90B" w:rsidR="00B02423" w:rsidRDefault="00B02423" w:rsidP="003719A2">
                <w:pPr>
                  <w:pStyle w:val="TableTextLeft"/>
                </w:pPr>
              </w:p>
            </w:tc>
            <w:tc>
              <w:tcPr>
                <w:tcW w:w="1843" w:type="dxa"/>
                <w:tcBorders>
                  <w:top w:val="single" w:sz="4" w:space="0" w:color="auto"/>
                  <w:bottom w:val="single" w:sz="4" w:space="0" w:color="auto"/>
                </w:tcBorders>
                <w:shd w:val="clear" w:color="auto" w:fill="auto"/>
              </w:tcPr>
              <w:p w14:paraId="3D62FB8F" w14:textId="4ACDFDB4" w:rsidR="00B02423" w:rsidRDefault="00B02423" w:rsidP="003719A2">
                <w:pPr>
                  <w:pStyle w:val="TableTextLeft"/>
                  <w:ind w:left="0"/>
                </w:pPr>
              </w:p>
            </w:tc>
            <w:tc>
              <w:tcPr>
                <w:tcW w:w="5954" w:type="dxa"/>
                <w:tcBorders>
                  <w:top w:val="single" w:sz="4" w:space="0" w:color="auto"/>
                  <w:bottom w:val="single" w:sz="4" w:space="0" w:color="auto"/>
                </w:tcBorders>
                <w:shd w:val="clear" w:color="auto" w:fill="auto"/>
              </w:tcPr>
              <w:p w14:paraId="19597D89" w14:textId="11E9A0E4" w:rsidR="00B02423" w:rsidRDefault="00B02423" w:rsidP="003719A2">
                <w:pPr>
                  <w:pStyle w:val="TableTextLeft"/>
                  <w:ind w:left="0"/>
                </w:pPr>
              </w:p>
            </w:tc>
          </w:tr>
        </w:tbl>
        <w:p w14:paraId="2F50297F" w14:textId="77777777" w:rsidR="00B02423" w:rsidRDefault="00B02423" w:rsidP="00B02423">
          <w:pPr>
            <w:ind w:left="567"/>
            <w:rPr>
              <w:sz w:val="16"/>
              <w:szCs w:val="16"/>
              <w:lang w:val="en-US"/>
            </w:rPr>
          </w:pPr>
        </w:p>
        <w:p w14:paraId="1B00A667" w14:textId="77777777" w:rsidR="00B02423" w:rsidRDefault="00B02423" w:rsidP="00B02423">
          <w:pPr>
            <w:ind w:left="567"/>
            <w:rPr>
              <w:sz w:val="16"/>
              <w:szCs w:val="16"/>
              <w:lang w:val="en-US"/>
            </w:rPr>
          </w:pPr>
        </w:p>
        <w:p w14:paraId="1FDB4C72" w14:textId="77777777" w:rsidR="00B02423" w:rsidRDefault="00B02423" w:rsidP="00B02423"/>
        <w:p w14:paraId="7E8E1569" w14:textId="77777777" w:rsidR="00B02423" w:rsidRDefault="00B02423" w:rsidP="00B02423"/>
        <w:p w14:paraId="26E96C6D" w14:textId="77777777" w:rsidR="00B02423" w:rsidRDefault="00B02423" w:rsidP="00B02423"/>
        <w:p w14:paraId="65E3ACB4" w14:textId="2BD8600C" w:rsidR="002A47C0" w:rsidRDefault="002A47C0">
          <w:pPr>
            <w:spacing w:before="0" w:after="160" w:line="259" w:lineRule="auto"/>
            <w:rPr>
              <w:rFonts w:asciiTheme="majorHAnsi" w:eastAsiaTheme="majorEastAsia" w:hAnsiTheme="majorHAnsi" w:cstheme="majorBidi"/>
              <w:color w:val="595959" w:themeColor="text1" w:themeTint="A6"/>
              <w:kern w:val="28"/>
              <w:sz w:val="52"/>
              <w:szCs w:val="56"/>
            </w:rPr>
          </w:pPr>
          <w:r w:rsidRPr="2B2AE803">
            <w:rPr>
              <w:b/>
              <w:bCs/>
              <w:color w:val="595959" w:themeColor="text1" w:themeTint="A6"/>
              <w:sz w:val="52"/>
              <w:szCs w:val="52"/>
            </w:rPr>
            <w:br w:type="page"/>
          </w:r>
        </w:p>
      </w:sdtContent>
    </w:sdt>
    <w:p w14:paraId="2BC1D723" w14:textId="7EFF66BD" w:rsidR="2B2AE803" w:rsidRDefault="2265D9D3">
      <w:r>
        <w:lastRenderedPageBreak/>
        <w:t>Contents</w:t>
      </w:r>
    </w:p>
    <w:sdt>
      <w:sdtPr>
        <w:rPr>
          <w:b w:val="0"/>
        </w:rPr>
        <w:id w:val="291525961"/>
        <w:docPartObj>
          <w:docPartGallery w:val="Table of Contents"/>
          <w:docPartUnique/>
        </w:docPartObj>
      </w:sdtPr>
      <w:sdtEndPr/>
      <w:sdtContent>
        <w:p w14:paraId="642EA854" w14:textId="156364D1" w:rsidR="001938F6" w:rsidRDefault="2B2AE803">
          <w:pPr>
            <w:pStyle w:val="TOC1"/>
            <w:rPr>
              <w:rFonts w:eastAsiaTheme="minorEastAsia"/>
              <w:b w:val="0"/>
              <w:noProof/>
              <w:kern w:val="2"/>
              <w:sz w:val="24"/>
              <w:szCs w:val="24"/>
              <w:lang w:eastAsia="en-AU"/>
              <w14:ligatures w14:val="standardContextual"/>
            </w:rPr>
          </w:pPr>
          <w:r>
            <w:fldChar w:fldCharType="begin"/>
          </w:r>
          <w:r>
            <w:instrText>TOC \o \z \u \h</w:instrText>
          </w:r>
          <w:r>
            <w:fldChar w:fldCharType="separate"/>
          </w:r>
          <w:hyperlink w:anchor="_Toc176346396" w:history="1">
            <w:r w:rsidR="001938F6" w:rsidRPr="00CD24BC">
              <w:rPr>
                <w:rStyle w:val="Hyperlink"/>
                <w:noProof/>
              </w:rPr>
              <w:t>Document Control</w:t>
            </w:r>
            <w:r w:rsidR="001938F6">
              <w:rPr>
                <w:noProof/>
                <w:webHidden/>
              </w:rPr>
              <w:tab/>
            </w:r>
            <w:r w:rsidR="001938F6">
              <w:rPr>
                <w:noProof/>
                <w:webHidden/>
              </w:rPr>
              <w:fldChar w:fldCharType="begin"/>
            </w:r>
            <w:r w:rsidR="001938F6">
              <w:rPr>
                <w:noProof/>
                <w:webHidden/>
              </w:rPr>
              <w:instrText xml:space="preserve"> PAGEREF _Toc176346396 \h </w:instrText>
            </w:r>
            <w:r w:rsidR="001938F6">
              <w:rPr>
                <w:noProof/>
                <w:webHidden/>
              </w:rPr>
            </w:r>
            <w:r w:rsidR="001938F6">
              <w:rPr>
                <w:noProof/>
                <w:webHidden/>
              </w:rPr>
              <w:fldChar w:fldCharType="separate"/>
            </w:r>
            <w:r w:rsidR="001938F6">
              <w:rPr>
                <w:noProof/>
                <w:webHidden/>
              </w:rPr>
              <w:t>1</w:t>
            </w:r>
            <w:r w:rsidR="001938F6">
              <w:rPr>
                <w:noProof/>
                <w:webHidden/>
              </w:rPr>
              <w:fldChar w:fldCharType="end"/>
            </w:r>
          </w:hyperlink>
        </w:p>
        <w:p w14:paraId="6CFC956D" w14:textId="219233A3" w:rsidR="001938F6" w:rsidRDefault="001B691A">
          <w:pPr>
            <w:pStyle w:val="TOC1"/>
            <w:rPr>
              <w:rFonts w:eastAsiaTheme="minorEastAsia"/>
              <w:b w:val="0"/>
              <w:noProof/>
              <w:kern w:val="2"/>
              <w:sz w:val="24"/>
              <w:szCs w:val="24"/>
              <w:lang w:eastAsia="en-AU"/>
              <w14:ligatures w14:val="standardContextual"/>
            </w:rPr>
          </w:pPr>
          <w:hyperlink w:anchor="_Toc176346397" w:history="1">
            <w:r w:rsidR="001938F6" w:rsidRPr="00CD24BC">
              <w:rPr>
                <w:rStyle w:val="Hyperlink"/>
                <w:noProof/>
              </w:rPr>
              <w:t>Background</w:t>
            </w:r>
            <w:r w:rsidR="001938F6">
              <w:rPr>
                <w:noProof/>
                <w:webHidden/>
              </w:rPr>
              <w:tab/>
            </w:r>
            <w:r w:rsidR="001938F6">
              <w:rPr>
                <w:noProof/>
                <w:webHidden/>
              </w:rPr>
              <w:fldChar w:fldCharType="begin"/>
            </w:r>
            <w:r w:rsidR="001938F6">
              <w:rPr>
                <w:noProof/>
                <w:webHidden/>
              </w:rPr>
              <w:instrText xml:space="preserve"> PAGEREF _Toc176346397 \h </w:instrText>
            </w:r>
            <w:r w:rsidR="001938F6">
              <w:rPr>
                <w:noProof/>
                <w:webHidden/>
              </w:rPr>
            </w:r>
            <w:r w:rsidR="001938F6">
              <w:rPr>
                <w:noProof/>
                <w:webHidden/>
              </w:rPr>
              <w:fldChar w:fldCharType="separate"/>
            </w:r>
            <w:r w:rsidR="001938F6">
              <w:rPr>
                <w:noProof/>
                <w:webHidden/>
              </w:rPr>
              <w:t>3</w:t>
            </w:r>
            <w:r w:rsidR="001938F6">
              <w:rPr>
                <w:noProof/>
                <w:webHidden/>
              </w:rPr>
              <w:fldChar w:fldCharType="end"/>
            </w:r>
          </w:hyperlink>
        </w:p>
        <w:p w14:paraId="30FD5A8E" w14:textId="4071A045" w:rsidR="001938F6" w:rsidRDefault="001B691A">
          <w:pPr>
            <w:pStyle w:val="TOC1"/>
            <w:rPr>
              <w:rFonts w:eastAsiaTheme="minorEastAsia"/>
              <w:b w:val="0"/>
              <w:noProof/>
              <w:kern w:val="2"/>
              <w:sz w:val="24"/>
              <w:szCs w:val="24"/>
              <w:lang w:eastAsia="en-AU"/>
              <w14:ligatures w14:val="standardContextual"/>
            </w:rPr>
          </w:pPr>
          <w:hyperlink w:anchor="_Toc176346398" w:history="1">
            <w:r w:rsidR="001938F6" w:rsidRPr="00CD24BC">
              <w:rPr>
                <w:rStyle w:val="Hyperlink"/>
                <w:noProof/>
              </w:rPr>
              <w:t>Part A: Service Descriptions</w:t>
            </w:r>
            <w:r w:rsidR="001938F6">
              <w:rPr>
                <w:noProof/>
                <w:webHidden/>
              </w:rPr>
              <w:tab/>
            </w:r>
            <w:r w:rsidR="001938F6">
              <w:rPr>
                <w:noProof/>
                <w:webHidden/>
              </w:rPr>
              <w:fldChar w:fldCharType="begin"/>
            </w:r>
            <w:r w:rsidR="001938F6">
              <w:rPr>
                <w:noProof/>
                <w:webHidden/>
              </w:rPr>
              <w:instrText xml:space="preserve"> PAGEREF _Toc176346398 \h </w:instrText>
            </w:r>
            <w:r w:rsidR="001938F6">
              <w:rPr>
                <w:noProof/>
                <w:webHidden/>
              </w:rPr>
            </w:r>
            <w:r w:rsidR="001938F6">
              <w:rPr>
                <w:noProof/>
                <w:webHidden/>
              </w:rPr>
              <w:fldChar w:fldCharType="separate"/>
            </w:r>
            <w:r w:rsidR="001938F6">
              <w:rPr>
                <w:noProof/>
                <w:webHidden/>
              </w:rPr>
              <w:t>4</w:t>
            </w:r>
            <w:r w:rsidR="001938F6">
              <w:rPr>
                <w:noProof/>
                <w:webHidden/>
              </w:rPr>
              <w:fldChar w:fldCharType="end"/>
            </w:r>
          </w:hyperlink>
        </w:p>
        <w:p w14:paraId="0287B90E" w14:textId="44721545" w:rsidR="001938F6" w:rsidRDefault="001B691A">
          <w:pPr>
            <w:pStyle w:val="TOC2"/>
            <w:rPr>
              <w:rFonts w:eastAsiaTheme="minorEastAsia"/>
              <w:noProof/>
              <w:kern w:val="2"/>
              <w:sz w:val="24"/>
              <w:szCs w:val="24"/>
              <w:lang w:eastAsia="en-AU"/>
              <w14:ligatures w14:val="standardContextual"/>
            </w:rPr>
          </w:pPr>
          <w:hyperlink w:anchor="_Toc176346399" w:history="1">
            <w:r w:rsidR="001938F6" w:rsidRPr="00CD24BC">
              <w:rPr>
                <w:rStyle w:val="Hyperlink"/>
                <w:noProof/>
              </w:rPr>
              <w:t>Vicmap Vector Basemap Colour</w:t>
            </w:r>
            <w:r w:rsidR="001938F6">
              <w:rPr>
                <w:noProof/>
                <w:webHidden/>
              </w:rPr>
              <w:tab/>
            </w:r>
            <w:r w:rsidR="001938F6">
              <w:rPr>
                <w:noProof/>
                <w:webHidden/>
              </w:rPr>
              <w:fldChar w:fldCharType="begin"/>
            </w:r>
            <w:r w:rsidR="001938F6">
              <w:rPr>
                <w:noProof/>
                <w:webHidden/>
              </w:rPr>
              <w:instrText xml:space="preserve"> PAGEREF _Toc176346399 \h </w:instrText>
            </w:r>
            <w:r w:rsidR="001938F6">
              <w:rPr>
                <w:noProof/>
                <w:webHidden/>
              </w:rPr>
            </w:r>
            <w:r w:rsidR="001938F6">
              <w:rPr>
                <w:noProof/>
                <w:webHidden/>
              </w:rPr>
              <w:fldChar w:fldCharType="separate"/>
            </w:r>
            <w:r w:rsidR="001938F6">
              <w:rPr>
                <w:noProof/>
                <w:webHidden/>
              </w:rPr>
              <w:t>5</w:t>
            </w:r>
            <w:r w:rsidR="001938F6">
              <w:rPr>
                <w:noProof/>
                <w:webHidden/>
              </w:rPr>
              <w:fldChar w:fldCharType="end"/>
            </w:r>
          </w:hyperlink>
        </w:p>
        <w:p w14:paraId="2BD2FBCB" w14:textId="7CA8823D" w:rsidR="001938F6" w:rsidRDefault="001B691A">
          <w:pPr>
            <w:pStyle w:val="TOC2"/>
            <w:rPr>
              <w:rFonts w:eastAsiaTheme="minorEastAsia"/>
              <w:noProof/>
              <w:kern w:val="2"/>
              <w:sz w:val="24"/>
              <w:szCs w:val="24"/>
              <w:lang w:eastAsia="en-AU"/>
              <w14:ligatures w14:val="standardContextual"/>
            </w:rPr>
          </w:pPr>
          <w:hyperlink w:anchor="_Toc176346400" w:history="1">
            <w:r w:rsidR="001938F6" w:rsidRPr="00CD24BC">
              <w:rPr>
                <w:rStyle w:val="Hyperlink"/>
                <w:noProof/>
              </w:rPr>
              <w:t>Vicmap Vector Basemap Hybrid</w:t>
            </w:r>
            <w:r w:rsidR="001938F6">
              <w:rPr>
                <w:noProof/>
                <w:webHidden/>
              </w:rPr>
              <w:tab/>
            </w:r>
            <w:r w:rsidR="001938F6">
              <w:rPr>
                <w:noProof/>
                <w:webHidden/>
              </w:rPr>
              <w:fldChar w:fldCharType="begin"/>
            </w:r>
            <w:r w:rsidR="001938F6">
              <w:rPr>
                <w:noProof/>
                <w:webHidden/>
              </w:rPr>
              <w:instrText xml:space="preserve"> PAGEREF _Toc176346400 \h </w:instrText>
            </w:r>
            <w:r w:rsidR="001938F6">
              <w:rPr>
                <w:noProof/>
                <w:webHidden/>
              </w:rPr>
            </w:r>
            <w:r w:rsidR="001938F6">
              <w:rPr>
                <w:noProof/>
                <w:webHidden/>
              </w:rPr>
              <w:fldChar w:fldCharType="separate"/>
            </w:r>
            <w:r w:rsidR="001938F6">
              <w:rPr>
                <w:noProof/>
                <w:webHidden/>
              </w:rPr>
              <w:t>6</w:t>
            </w:r>
            <w:r w:rsidR="001938F6">
              <w:rPr>
                <w:noProof/>
                <w:webHidden/>
              </w:rPr>
              <w:fldChar w:fldCharType="end"/>
            </w:r>
          </w:hyperlink>
        </w:p>
        <w:p w14:paraId="58126CF2" w14:textId="18F2D6BA" w:rsidR="001938F6" w:rsidRDefault="001B691A">
          <w:pPr>
            <w:pStyle w:val="TOC2"/>
            <w:rPr>
              <w:rFonts w:eastAsiaTheme="minorEastAsia"/>
              <w:noProof/>
              <w:kern w:val="2"/>
              <w:sz w:val="24"/>
              <w:szCs w:val="24"/>
              <w:lang w:eastAsia="en-AU"/>
              <w14:ligatures w14:val="standardContextual"/>
            </w:rPr>
          </w:pPr>
          <w:hyperlink w:anchor="_Toc176346401" w:history="1">
            <w:r w:rsidR="001938F6" w:rsidRPr="00CD24BC">
              <w:rPr>
                <w:rStyle w:val="Hyperlink"/>
                <w:noProof/>
              </w:rPr>
              <w:t>Vicmap Vector Basemap Greyscale</w:t>
            </w:r>
            <w:r w:rsidR="001938F6">
              <w:rPr>
                <w:noProof/>
                <w:webHidden/>
              </w:rPr>
              <w:tab/>
            </w:r>
            <w:r w:rsidR="001938F6">
              <w:rPr>
                <w:noProof/>
                <w:webHidden/>
              </w:rPr>
              <w:fldChar w:fldCharType="begin"/>
            </w:r>
            <w:r w:rsidR="001938F6">
              <w:rPr>
                <w:noProof/>
                <w:webHidden/>
              </w:rPr>
              <w:instrText xml:space="preserve"> PAGEREF _Toc176346401 \h </w:instrText>
            </w:r>
            <w:r w:rsidR="001938F6">
              <w:rPr>
                <w:noProof/>
                <w:webHidden/>
              </w:rPr>
            </w:r>
            <w:r w:rsidR="001938F6">
              <w:rPr>
                <w:noProof/>
                <w:webHidden/>
              </w:rPr>
              <w:fldChar w:fldCharType="separate"/>
            </w:r>
            <w:r w:rsidR="001938F6">
              <w:rPr>
                <w:noProof/>
                <w:webHidden/>
              </w:rPr>
              <w:t>7</w:t>
            </w:r>
            <w:r w:rsidR="001938F6">
              <w:rPr>
                <w:noProof/>
                <w:webHidden/>
              </w:rPr>
              <w:fldChar w:fldCharType="end"/>
            </w:r>
          </w:hyperlink>
        </w:p>
        <w:p w14:paraId="55EA545B" w14:textId="3107D81C" w:rsidR="001938F6" w:rsidRDefault="001B691A">
          <w:pPr>
            <w:pStyle w:val="TOC2"/>
            <w:rPr>
              <w:rFonts w:eastAsiaTheme="minorEastAsia"/>
              <w:noProof/>
              <w:kern w:val="2"/>
              <w:sz w:val="24"/>
              <w:szCs w:val="24"/>
              <w:lang w:eastAsia="en-AU"/>
              <w14:ligatures w14:val="standardContextual"/>
            </w:rPr>
          </w:pPr>
          <w:hyperlink w:anchor="_Toc176346402" w:history="1">
            <w:r w:rsidR="001938F6" w:rsidRPr="00CD24BC">
              <w:rPr>
                <w:rStyle w:val="Hyperlink"/>
                <w:noProof/>
              </w:rPr>
              <w:t>Vicmap Vector Basemap Dark Grey</w:t>
            </w:r>
            <w:r w:rsidR="001938F6">
              <w:rPr>
                <w:noProof/>
                <w:webHidden/>
              </w:rPr>
              <w:tab/>
            </w:r>
            <w:r w:rsidR="001938F6">
              <w:rPr>
                <w:noProof/>
                <w:webHidden/>
              </w:rPr>
              <w:fldChar w:fldCharType="begin"/>
            </w:r>
            <w:r w:rsidR="001938F6">
              <w:rPr>
                <w:noProof/>
                <w:webHidden/>
              </w:rPr>
              <w:instrText xml:space="preserve"> PAGEREF _Toc176346402 \h </w:instrText>
            </w:r>
            <w:r w:rsidR="001938F6">
              <w:rPr>
                <w:noProof/>
                <w:webHidden/>
              </w:rPr>
            </w:r>
            <w:r w:rsidR="001938F6">
              <w:rPr>
                <w:noProof/>
                <w:webHidden/>
              </w:rPr>
              <w:fldChar w:fldCharType="separate"/>
            </w:r>
            <w:r w:rsidR="001938F6">
              <w:rPr>
                <w:noProof/>
                <w:webHidden/>
              </w:rPr>
              <w:t>8</w:t>
            </w:r>
            <w:r w:rsidR="001938F6">
              <w:rPr>
                <w:noProof/>
                <w:webHidden/>
              </w:rPr>
              <w:fldChar w:fldCharType="end"/>
            </w:r>
          </w:hyperlink>
        </w:p>
        <w:p w14:paraId="19B31C19" w14:textId="46144D3B" w:rsidR="001938F6" w:rsidRDefault="001B691A">
          <w:pPr>
            <w:pStyle w:val="TOC1"/>
            <w:rPr>
              <w:rFonts w:eastAsiaTheme="minorEastAsia"/>
              <w:b w:val="0"/>
              <w:noProof/>
              <w:kern w:val="2"/>
              <w:sz w:val="24"/>
              <w:szCs w:val="24"/>
              <w:lang w:eastAsia="en-AU"/>
              <w14:ligatures w14:val="standardContextual"/>
            </w:rPr>
          </w:pPr>
          <w:hyperlink w:anchor="_Toc176346403" w:history="1">
            <w:r w:rsidR="001938F6" w:rsidRPr="00CD24BC">
              <w:rPr>
                <w:rStyle w:val="Hyperlink"/>
                <w:noProof/>
              </w:rPr>
              <w:t>Part C: Service Connection Guide</w:t>
            </w:r>
            <w:r w:rsidR="001938F6">
              <w:rPr>
                <w:noProof/>
                <w:webHidden/>
              </w:rPr>
              <w:tab/>
            </w:r>
            <w:r w:rsidR="001938F6">
              <w:rPr>
                <w:noProof/>
                <w:webHidden/>
              </w:rPr>
              <w:fldChar w:fldCharType="begin"/>
            </w:r>
            <w:r w:rsidR="001938F6">
              <w:rPr>
                <w:noProof/>
                <w:webHidden/>
              </w:rPr>
              <w:instrText xml:space="preserve"> PAGEREF _Toc176346403 \h </w:instrText>
            </w:r>
            <w:r w:rsidR="001938F6">
              <w:rPr>
                <w:noProof/>
                <w:webHidden/>
              </w:rPr>
            </w:r>
            <w:r w:rsidR="001938F6">
              <w:rPr>
                <w:noProof/>
                <w:webHidden/>
              </w:rPr>
              <w:fldChar w:fldCharType="separate"/>
            </w:r>
            <w:r w:rsidR="001938F6">
              <w:rPr>
                <w:noProof/>
                <w:webHidden/>
              </w:rPr>
              <w:t>9</w:t>
            </w:r>
            <w:r w:rsidR="001938F6">
              <w:rPr>
                <w:noProof/>
                <w:webHidden/>
              </w:rPr>
              <w:fldChar w:fldCharType="end"/>
            </w:r>
          </w:hyperlink>
        </w:p>
        <w:p w14:paraId="0749BA49" w14:textId="31785DDE" w:rsidR="001938F6" w:rsidRDefault="001B691A">
          <w:pPr>
            <w:pStyle w:val="TOC2"/>
            <w:rPr>
              <w:rFonts w:eastAsiaTheme="minorEastAsia"/>
              <w:noProof/>
              <w:kern w:val="2"/>
              <w:sz w:val="24"/>
              <w:szCs w:val="24"/>
              <w:lang w:eastAsia="en-AU"/>
              <w14:ligatures w14:val="standardContextual"/>
            </w:rPr>
          </w:pPr>
          <w:hyperlink w:anchor="_Toc176346404" w:history="1">
            <w:r w:rsidR="001938F6" w:rsidRPr="00CD24BC">
              <w:rPr>
                <w:rStyle w:val="Hyperlink"/>
                <w:noProof/>
              </w:rPr>
              <w:t>Connecting via ArcGIS Pro v2+, 3+</w:t>
            </w:r>
            <w:r w:rsidR="001938F6">
              <w:rPr>
                <w:noProof/>
                <w:webHidden/>
              </w:rPr>
              <w:tab/>
            </w:r>
            <w:r w:rsidR="001938F6">
              <w:rPr>
                <w:noProof/>
                <w:webHidden/>
              </w:rPr>
              <w:fldChar w:fldCharType="begin"/>
            </w:r>
            <w:r w:rsidR="001938F6">
              <w:rPr>
                <w:noProof/>
                <w:webHidden/>
              </w:rPr>
              <w:instrText xml:space="preserve"> PAGEREF _Toc176346404 \h </w:instrText>
            </w:r>
            <w:r w:rsidR="001938F6">
              <w:rPr>
                <w:noProof/>
                <w:webHidden/>
              </w:rPr>
            </w:r>
            <w:r w:rsidR="001938F6">
              <w:rPr>
                <w:noProof/>
                <w:webHidden/>
              </w:rPr>
              <w:fldChar w:fldCharType="separate"/>
            </w:r>
            <w:r w:rsidR="001938F6">
              <w:rPr>
                <w:noProof/>
                <w:webHidden/>
              </w:rPr>
              <w:t>10</w:t>
            </w:r>
            <w:r w:rsidR="001938F6">
              <w:rPr>
                <w:noProof/>
                <w:webHidden/>
              </w:rPr>
              <w:fldChar w:fldCharType="end"/>
            </w:r>
          </w:hyperlink>
        </w:p>
        <w:p w14:paraId="481190F9" w14:textId="6B561529" w:rsidR="001938F6" w:rsidRDefault="001B691A">
          <w:pPr>
            <w:pStyle w:val="TOC3"/>
            <w:rPr>
              <w:rFonts w:eastAsiaTheme="minorEastAsia"/>
              <w:noProof/>
              <w:kern w:val="2"/>
              <w:sz w:val="24"/>
              <w:szCs w:val="24"/>
              <w:lang w:eastAsia="en-AU"/>
              <w14:ligatures w14:val="standardContextual"/>
            </w:rPr>
          </w:pPr>
          <w:hyperlink w:anchor="_Toc176346408" w:history="1">
            <w:r w:rsidR="001938F6" w:rsidRPr="00CD24BC">
              <w:rPr>
                <w:rStyle w:val="Hyperlink"/>
                <w:noProof/>
              </w:rPr>
              <w:t>Adding an ESRI Rest Server (ArcGIS Server) Connection</w:t>
            </w:r>
            <w:r w:rsidR="001938F6">
              <w:rPr>
                <w:noProof/>
                <w:webHidden/>
              </w:rPr>
              <w:tab/>
            </w:r>
            <w:r w:rsidR="001938F6">
              <w:rPr>
                <w:noProof/>
                <w:webHidden/>
              </w:rPr>
              <w:fldChar w:fldCharType="begin"/>
            </w:r>
            <w:r w:rsidR="001938F6">
              <w:rPr>
                <w:noProof/>
                <w:webHidden/>
              </w:rPr>
              <w:instrText xml:space="preserve"> PAGEREF _Toc176346408 \h </w:instrText>
            </w:r>
            <w:r w:rsidR="001938F6">
              <w:rPr>
                <w:noProof/>
                <w:webHidden/>
              </w:rPr>
            </w:r>
            <w:r w:rsidR="001938F6">
              <w:rPr>
                <w:noProof/>
                <w:webHidden/>
              </w:rPr>
              <w:fldChar w:fldCharType="separate"/>
            </w:r>
            <w:r w:rsidR="001938F6">
              <w:rPr>
                <w:noProof/>
                <w:webHidden/>
              </w:rPr>
              <w:t>11</w:t>
            </w:r>
            <w:r w:rsidR="001938F6">
              <w:rPr>
                <w:noProof/>
                <w:webHidden/>
              </w:rPr>
              <w:fldChar w:fldCharType="end"/>
            </w:r>
          </w:hyperlink>
        </w:p>
        <w:p w14:paraId="64F376C6" w14:textId="2CE409AE" w:rsidR="001938F6" w:rsidRDefault="001B691A">
          <w:pPr>
            <w:pStyle w:val="TOC3"/>
            <w:rPr>
              <w:rFonts w:eastAsiaTheme="minorEastAsia"/>
              <w:noProof/>
              <w:kern w:val="2"/>
              <w:sz w:val="24"/>
              <w:szCs w:val="24"/>
              <w:lang w:eastAsia="en-AU"/>
              <w14:ligatures w14:val="standardContextual"/>
            </w:rPr>
          </w:pPr>
          <w:hyperlink w:anchor="_Toc176346409" w:history="1">
            <w:r w:rsidR="001938F6" w:rsidRPr="00CD24BC">
              <w:rPr>
                <w:rStyle w:val="Hyperlink"/>
                <w:noProof/>
              </w:rPr>
              <w:t>Adding Services from an ESRI Rest Server (ArcGIS Server) Connection</w:t>
            </w:r>
            <w:r w:rsidR="001938F6">
              <w:rPr>
                <w:noProof/>
                <w:webHidden/>
              </w:rPr>
              <w:tab/>
            </w:r>
            <w:r w:rsidR="001938F6">
              <w:rPr>
                <w:noProof/>
                <w:webHidden/>
              </w:rPr>
              <w:fldChar w:fldCharType="begin"/>
            </w:r>
            <w:r w:rsidR="001938F6">
              <w:rPr>
                <w:noProof/>
                <w:webHidden/>
              </w:rPr>
              <w:instrText xml:space="preserve"> PAGEREF _Toc176346409 \h </w:instrText>
            </w:r>
            <w:r w:rsidR="001938F6">
              <w:rPr>
                <w:noProof/>
                <w:webHidden/>
              </w:rPr>
            </w:r>
            <w:r w:rsidR="001938F6">
              <w:rPr>
                <w:noProof/>
                <w:webHidden/>
              </w:rPr>
              <w:fldChar w:fldCharType="separate"/>
            </w:r>
            <w:r w:rsidR="001938F6">
              <w:rPr>
                <w:noProof/>
                <w:webHidden/>
              </w:rPr>
              <w:t>13</w:t>
            </w:r>
            <w:r w:rsidR="001938F6">
              <w:rPr>
                <w:noProof/>
                <w:webHidden/>
              </w:rPr>
              <w:fldChar w:fldCharType="end"/>
            </w:r>
          </w:hyperlink>
        </w:p>
        <w:p w14:paraId="6B206D5B" w14:textId="37ED3C9B" w:rsidR="001938F6" w:rsidRDefault="001B691A">
          <w:pPr>
            <w:pStyle w:val="TOC1"/>
            <w:rPr>
              <w:rFonts w:eastAsiaTheme="minorEastAsia"/>
              <w:b w:val="0"/>
              <w:noProof/>
              <w:kern w:val="2"/>
              <w:sz w:val="24"/>
              <w:szCs w:val="24"/>
              <w:lang w:eastAsia="en-AU"/>
              <w14:ligatures w14:val="standardContextual"/>
            </w:rPr>
          </w:pPr>
          <w:hyperlink w:anchor="_Toc176346410" w:history="1">
            <w:r w:rsidR="001938F6" w:rsidRPr="00CD24BC">
              <w:rPr>
                <w:rStyle w:val="Hyperlink"/>
                <w:noProof/>
              </w:rPr>
              <w:t>Part D: Service Maintenance and Support</w:t>
            </w:r>
            <w:r w:rsidR="001938F6">
              <w:rPr>
                <w:noProof/>
                <w:webHidden/>
              </w:rPr>
              <w:tab/>
            </w:r>
            <w:r w:rsidR="001938F6">
              <w:rPr>
                <w:noProof/>
                <w:webHidden/>
              </w:rPr>
              <w:fldChar w:fldCharType="begin"/>
            </w:r>
            <w:r w:rsidR="001938F6">
              <w:rPr>
                <w:noProof/>
                <w:webHidden/>
              </w:rPr>
              <w:instrText xml:space="preserve"> PAGEREF _Toc176346410 \h </w:instrText>
            </w:r>
            <w:r w:rsidR="001938F6">
              <w:rPr>
                <w:noProof/>
                <w:webHidden/>
              </w:rPr>
            </w:r>
            <w:r w:rsidR="001938F6">
              <w:rPr>
                <w:noProof/>
                <w:webHidden/>
              </w:rPr>
              <w:fldChar w:fldCharType="separate"/>
            </w:r>
            <w:r w:rsidR="001938F6">
              <w:rPr>
                <w:noProof/>
                <w:webHidden/>
              </w:rPr>
              <w:t>15</w:t>
            </w:r>
            <w:r w:rsidR="001938F6">
              <w:rPr>
                <w:noProof/>
                <w:webHidden/>
              </w:rPr>
              <w:fldChar w:fldCharType="end"/>
            </w:r>
          </w:hyperlink>
        </w:p>
        <w:p w14:paraId="56103DAF" w14:textId="169C0051" w:rsidR="001938F6" w:rsidRDefault="001B691A">
          <w:pPr>
            <w:pStyle w:val="TOC2"/>
            <w:rPr>
              <w:rFonts w:eastAsiaTheme="minorEastAsia"/>
              <w:noProof/>
              <w:kern w:val="2"/>
              <w:sz w:val="24"/>
              <w:szCs w:val="24"/>
              <w:lang w:eastAsia="en-AU"/>
              <w14:ligatures w14:val="standardContextual"/>
            </w:rPr>
          </w:pPr>
          <w:hyperlink w:anchor="_Toc176346411" w:history="1">
            <w:r w:rsidR="001938F6" w:rsidRPr="00CD24BC">
              <w:rPr>
                <w:rStyle w:val="Hyperlink"/>
                <w:noProof/>
              </w:rPr>
              <w:t>Maintenance and Service Levels</w:t>
            </w:r>
            <w:r w:rsidR="001938F6">
              <w:rPr>
                <w:noProof/>
                <w:webHidden/>
              </w:rPr>
              <w:tab/>
            </w:r>
            <w:r w:rsidR="001938F6">
              <w:rPr>
                <w:noProof/>
                <w:webHidden/>
              </w:rPr>
              <w:fldChar w:fldCharType="begin"/>
            </w:r>
            <w:r w:rsidR="001938F6">
              <w:rPr>
                <w:noProof/>
                <w:webHidden/>
              </w:rPr>
              <w:instrText xml:space="preserve"> PAGEREF _Toc176346411 \h </w:instrText>
            </w:r>
            <w:r w:rsidR="001938F6">
              <w:rPr>
                <w:noProof/>
                <w:webHidden/>
              </w:rPr>
            </w:r>
            <w:r w:rsidR="001938F6">
              <w:rPr>
                <w:noProof/>
                <w:webHidden/>
              </w:rPr>
              <w:fldChar w:fldCharType="separate"/>
            </w:r>
            <w:r w:rsidR="001938F6">
              <w:rPr>
                <w:noProof/>
                <w:webHidden/>
              </w:rPr>
              <w:t>16</w:t>
            </w:r>
            <w:r w:rsidR="001938F6">
              <w:rPr>
                <w:noProof/>
                <w:webHidden/>
              </w:rPr>
              <w:fldChar w:fldCharType="end"/>
            </w:r>
          </w:hyperlink>
        </w:p>
        <w:p w14:paraId="481B45B4" w14:textId="2EFD4C66" w:rsidR="001938F6" w:rsidRDefault="001B691A">
          <w:pPr>
            <w:pStyle w:val="TOC2"/>
            <w:rPr>
              <w:rFonts w:eastAsiaTheme="minorEastAsia"/>
              <w:noProof/>
              <w:kern w:val="2"/>
              <w:sz w:val="24"/>
              <w:szCs w:val="24"/>
              <w:lang w:eastAsia="en-AU"/>
              <w14:ligatures w14:val="standardContextual"/>
            </w:rPr>
          </w:pPr>
          <w:hyperlink w:anchor="_Toc176346412" w:history="1">
            <w:r w:rsidR="001938F6" w:rsidRPr="00CD24BC">
              <w:rPr>
                <w:rStyle w:val="Hyperlink"/>
                <w:noProof/>
              </w:rPr>
              <w:t>Support Requests</w:t>
            </w:r>
            <w:r w:rsidR="001938F6">
              <w:rPr>
                <w:noProof/>
                <w:webHidden/>
              </w:rPr>
              <w:tab/>
            </w:r>
            <w:r w:rsidR="001938F6">
              <w:rPr>
                <w:noProof/>
                <w:webHidden/>
              </w:rPr>
              <w:fldChar w:fldCharType="begin"/>
            </w:r>
            <w:r w:rsidR="001938F6">
              <w:rPr>
                <w:noProof/>
                <w:webHidden/>
              </w:rPr>
              <w:instrText xml:space="preserve"> PAGEREF _Toc176346412 \h </w:instrText>
            </w:r>
            <w:r w:rsidR="001938F6">
              <w:rPr>
                <w:noProof/>
                <w:webHidden/>
              </w:rPr>
            </w:r>
            <w:r w:rsidR="001938F6">
              <w:rPr>
                <w:noProof/>
                <w:webHidden/>
              </w:rPr>
              <w:fldChar w:fldCharType="separate"/>
            </w:r>
            <w:r w:rsidR="001938F6">
              <w:rPr>
                <w:noProof/>
                <w:webHidden/>
              </w:rPr>
              <w:t>16</w:t>
            </w:r>
            <w:r w:rsidR="001938F6">
              <w:rPr>
                <w:noProof/>
                <w:webHidden/>
              </w:rPr>
              <w:fldChar w:fldCharType="end"/>
            </w:r>
          </w:hyperlink>
        </w:p>
        <w:p w14:paraId="594DF024" w14:textId="7E93E746" w:rsidR="001938F6" w:rsidRDefault="001B691A">
          <w:pPr>
            <w:pStyle w:val="TOC2"/>
            <w:rPr>
              <w:rFonts w:eastAsiaTheme="minorEastAsia"/>
              <w:noProof/>
              <w:kern w:val="2"/>
              <w:sz w:val="24"/>
              <w:szCs w:val="24"/>
              <w:lang w:eastAsia="en-AU"/>
              <w14:ligatures w14:val="standardContextual"/>
            </w:rPr>
          </w:pPr>
          <w:hyperlink w:anchor="_Toc176346413" w:history="1">
            <w:r w:rsidR="001938F6" w:rsidRPr="00CD24BC">
              <w:rPr>
                <w:rStyle w:val="Hyperlink"/>
                <w:noProof/>
              </w:rPr>
              <w:t>Communication of Vicmap Basemap changes</w:t>
            </w:r>
            <w:r w:rsidR="001938F6">
              <w:rPr>
                <w:noProof/>
                <w:webHidden/>
              </w:rPr>
              <w:tab/>
            </w:r>
            <w:r w:rsidR="001938F6">
              <w:rPr>
                <w:noProof/>
                <w:webHidden/>
              </w:rPr>
              <w:fldChar w:fldCharType="begin"/>
            </w:r>
            <w:r w:rsidR="001938F6">
              <w:rPr>
                <w:noProof/>
                <w:webHidden/>
              </w:rPr>
              <w:instrText xml:space="preserve"> PAGEREF _Toc176346413 \h </w:instrText>
            </w:r>
            <w:r w:rsidR="001938F6">
              <w:rPr>
                <w:noProof/>
                <w:webHidden/>
              </w:rPr>
            </w:r>
            <w:r w:rsidR="001938F6">
              <w:rPr>
                <w:noProof/>
                <w:webHidden/>
              </w:rPr>
              <w:fldChar w:fldCharType="separate"/>
            </w:r>
            <w:r w:rsidR="001938F6">
              <w:rPr>
                <w:noProof/>
                <w:webHidden/>
              </w:rPr>
              <w:t>16</w:t>
            </w:r>
            <w:r w:rsidR="001938F6">
              <w:rPr>
                <w:noProof/>
                <w:webHidden/>
              </w:rPr>
              <w:fldChar w:fldCharType="end"/>
            </w:r>
          </w:hyperlink>
        </w:p>
        <w:p w14:paraId="4F6F05D1" w14:textId="1E02888C" w:rsidR="2B2AE803" w:rsidRDefault="2B2AE803" w:rsidP="2B2AE803">
          <w:pPr>
            <w:pStyle w:val="TOC2"/>
            <w:tabs>
              <w:tab w:val="clear" w:pos="10762"/>
              <w:tab w:val="right" w:leader="underscore" w:pos="10755"/>
            </w:tabs>
            <w:rPr>
              <w:rStyle w:val="Hyperlink"/>
            </w:rPr>
          </w:pPr>
          <w:r>
            <w:fldChar w:fldCharType="end"/>
          </w:r>
        </w:p>
      </w:sdtContent>
    </w:sdt>
    <w:p w14:paraId="1B0DEA6B" w14:textId="7BD3D5CC" w:rsidR="2B2AE803" w:rsidRDefault="2B2AE803"/>
    <w:p w14:paraId="31F0E245" w14:textId="46DF5C76" w:rsidR="2B2AE803" w:rsidRDefault="2B2AE803"/>
    <w:p w14:paraId="019FAABE" w14:textId="192245C0" w:rsidR="2B2AE803" w:rsidRDefault="2B2AE803"/>
    <w:p w14:paraId="2F39F222" w14:textId="41212C01" w:rsidR="2B2AE803" w:rsidRDefault="2B2AE803"/>
    <w:p w14:paraId="260042FB" w14:textId="41759071" w:rsidR="2B2AE803" w:rsidRDefault="2B2AE803"/>
    <w:p w14:paraId="3912A6FF" w14:textId="7E6AB3E9" w:rsidR="2B2AE803" w:rsidRDefault="2B2AE803"/>
    <w:p w14:paraId="6EF23245" w14:textId="5C41D91C" w:rsidR="2B2AE803" w:rsidRDefault="2B2AE803"/>
    <w:p w14:paraId="6C88B3E0" w14:textId="59597388" w:rsidR="2B2AE803" w:rsidRDefault="2B2AE803"/>
    <w:p w14:paraId="673F8F6B" w14:textId="633B9F38" w:rsidR="2B2AE803" w:rsidRDefault="2B2AE803"/>
    <w:bookmarkEnd w:id="0"/>
    <w:p w14:paraId="0B04F617" w14:textId="77777777" w:rsidR="006620D2" w:rsidRDefault="006620D2" w:rsidP="2B2AE803"/>
    <w:p w14:paraId="2EA12459" w14:textId="77777777" w:rsidR="006620D2" w:rsidRDefault="006620D2" w:rsidP="2B2AE803"/>
    <w:p w14:paraId="4412BD36" w14:textId="77777777" w:rsidR="006620D2" w:rsidRDefault="006620D2" w:rsidP="2B2AE803"/>
    <w:p w14:paraId="59EA3EB9" w14:textId="77777777" w:rsidR="006620D2" w:rsidRDefault="006620D2" w:rsidP="2B2AE803"/>
    <w:p w14:paraId="4E003CF9" w14:textId="77777777" w:rsidR="006620D2" w:rsidRDefault="006620D2" w:rsidP="2B2AE803"/>
    <w:p w14:paraId="4BCC73DA" w14:textId="77777777" w:rsidR="001938F6" w:rsidRDefault="001938F6" w:rsidP="2B2AE803"/>
    <w:p w14:paraId="7E162330" w14:textId="77777777" w:rsidR="001938F6" w:rsidRDefault="001938F6" w:rsidP="2B2AE803"/>
    <w:p w14:paraId="6441B59A" w14:textId="77777777" w:rsidR="001938F6" w:rsidRDefault="001938F6" w:rsidP="2B2AE803"/>
    <w:p w14:paraId="1D870D98" w14:textId="77777777" w:rsidR="006620D2" w:rsidRDefault="006620D2" w:rsidP="2B2AE803"/>
    <w:p w14:paraId="4BF136A0" w14:textId="77777777" w:rsidR="006620D2" w:rsidRDefault="006620D2" w:rsidP="006620D2">
      <w:pPr>
        <w:pStyle w:val="Heading1-Numbered0"/>
      </w:pPr>
      <w:bookmarkStart w:id="7" w:name="_Toc176346397"/>
      <w:r>
        <w:lastRenderedPageBreak/>
        <w:t>Background</w:t>
      </w:r>
      <w:bookmarkEnd w:id="7"/>
    </w:p>
    <w:p w14:paraId="534FF3BF" w14:textId="77777777" w:rsidR="006620D2" w:rsidRDefault="006620D2" w:rsidP="2B2AE803"/>
    <w:p w14:paraId="6076E9A7" w14:textId="77777777" w:rsidR="006620D2" w:rsidRDefault="006620D2" w:rsidP="2B2AE803"/>
    <w:p w14:paraId="5EA0349A" w14:textId="0F4C3F6B" w:rsidR="002943F1" w:rsidRDefault="002943F1" w:rsidP="00913CDF">
      <w:bookmarkStart w:id="8" w:name="_Toc30502211"/>
      <w:r>
        <w:t xml:space="preserve">The Vicmap Vector Basemaps were </w:t>
      </w:r>
      <w:r w:rsidR="006250AA">
        <w:t>set up as a collaboration between NSW and Victoria to ensure a seamless, cross border basemap</w:t>
      </w:r>
      <w:r w:rsidR="002D1A1A">
        <w:t>.</w:t>
      </w:r>
    </w:p>
    <w:p w14:paraId="08B8B527" w14:textId="77777777" w:rsidR="002D1A1A" w:rsidRDefault="002D1A1A" w:rsidP="00913CDF"/>
    <w:p w14:paraId="00EF7949" w14:textId="537412F1" w:rsidR="002D1A1A" w:rsidRDefault="002D1A1A" w:rsidP="00913CDF">
      <w:r>
        <w:t>The styling used mimicked NSW Spatial Services styling. As there are differences between the geospatial representation of data across the states,</w:t>
      </w:r>
      <w:r w:rsidR="00C94F43">
        <w:t xml:space="preserve"> there may be some differences </w:t>
      </w:r>
      <w:r w:rsidR="00DD50C5">
        <w:t>between a class code 4 road in Victoria and how that road is represented in NS</w:t>
      </w:r>
      <w:r w:rsidR="00304636">
        <w:t>W</w:t>
      </w:r>
      <w:r w:rsidR="00DD50C5">
        <w:t>.</w:t>
      </w:r>
    </w:p>
    <w:p w14:paraId="665D669A" w14:textId="77777777" w:rsidR="00304636" w:rsidRDefault="00304636" w:rsidP="00913CDF"/>
    <w:p w14:paraId="3BF78973" w14:textId="48D12AA0" w:rsidR="00304636" w:rsidRDefault="00304636" w:rsidP="00913CDF">
      <w:r>
        <w:t xml:space="preserve">Likewise, in Victoria, some efforts </w:t>
      </w:r>
      <w:r w:rsidR="009C3A18">
        <w:t>were made to include cultural, features of interest, and park names</w:t>
      </w:r>
      <w:r w:rsidR="007512D3">
        <w:t>, to provide an extra level of detail at closer scales.</w:t>
      </w:r>
    </w:p>
    <w:p w14:paraId="7EF92D88" w14:textId="48F08AD5" w:rsidR="007512D3" w:rsidRDefault="007512D3" w:rsidP="00913CDF"/>
    <w:p w14:paraId="7EBF55D6" w14:textId="77777777" w:rsidR="007C52ED" w:rsidRDefault="00333FBB" w:rsidP="00913CDF">
      <w:r>
        <w:t xml:space="preserve">You can find more information about the various basemap products on the </w:t>
      </w:r>
      <w:hyperlink r:id="rId17" w:anchor="/vicmap-basemaps" w:history="1">
        <w:r w:rsidRPr="00333FBB">
          <w:rPr>
            <w:rStyle w:val="Hyperlink"/>
          </w:rPr>
          <w:t>hub site</w:t>
        </w:r>
      </w:hyperlink>
    </w:p>
    <w:p w14:paraId="5D58B0EB" w14:textId="77777777" w:rsidR="007C52ED" w:rsidRDefault="007C52ED" w:rsidP="00913CDF"/>
    <w:p w14:paraId="79664200" w14:textId="7860E909" w:rsidR="00333FBB" w:rsidRDefault="007C52ED" w:rsidP="00913CDF">
      <w:r>
        <w:rPr>
          <w:noProof/>
        </w:rPr>
        <w:drawing>
          <wp:inline distT="0" distB="0" distL="0" distR="0" wp14:anchorId="38D8ECA4" wp14:editId="3E8A91B8">
            <wp:extent cx="6661150" cy="4518025"/>
            <wp:effectExtent l="0" t="0" r="6350" b="0"/>
            <wp:docPr id="395228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28015" name=""/>
                    <pic:cNvPicPr/>
                  </pic:nvPicPr>
                  <pic:blipFill>
                    <a:blip r:embed="rId18"/>
                    <a:stretch>
                      <a:fillRect/>
                    </a:stretch>
                  </pic:blipFill>
                  <pic:spPr>
                    <a:xfrm>
                      <a:off x="0" y="0"/>
                      <a:ext cx="6661150" cy="4518025"/>
                    </a:xfrm>
                    <a:prstGeom prst="rect">
                      <a:avLst/>
                    </a:prstGeom>
                  </pic:spPr>
                </pic:pic>
              </a:graphicData>
            </a:graphic>
          </wp:inline>
        </w:drawing>
      </w:r>
      <w:r w:rsidR="00333FBB">
        <w:t xml:space="preserve"> </w:t>
      </w:r>
    </w:p>
    <w:p w14:paraId="1DF1D967" w14:textId="77777777" w:rsidR="00333FBB" w:rsidRDefault="00333FBB" w:rsidP="00913CDF"/>
    <w:p w14:paraId="3D9BEB8E" w14:textId="77777777" w:rsidR="00913CDF" w:rsidRDefault="00913CDF" w:rsidP="00913CDF"/>
    <w:p w14:paraId="1E5D9321" w14:textId="3C269305" w:rsidR="00FD5EFB" w:rsidRPr="00535BE8" w:rsidRDefault="00913CDF" w:rsidP="00494773">
      <w:pPr>
        <w:pStyle w:val="Heading1"/>
        <w:rPr>
          <w:sz w:val="96"/>
          <w:szCs w:val="96"/>
        </w:rPr>
      </w:pPr>
      <w:r>
        <w:br w:type="page"/>
      </w:r>
      <w:bookmarkStart w:id="9" w:name="_Toc176346398"/>
      <w:r w:rsidR="00FD5EFB" w:rsidRPr="2B2AE803">
        <w:rPr>
          <w:sz w:val="96"/>
          <w:szCs w:val="96"/>
        </w:rPr>
        <w:lastRenderedPageBreak/>
        <w:t>Part A</w:t>
      </w:r>
      <w:r w:rsidR="00535BE8" w:rsidRPr="2B2AE803">
        <w:rPr>
          <w:sz w:val="96"/>
          <w:szCs w:val="96"/>
        </w:rPr>
        <w:t>: Service Descriptions</w:t>
      </w:r>
      <w:bookmarkEnd w:id="9"/>
    </w:p>
    <w:p w14:paraId="4AA35CD9" w14:textId="77777777" w:rsidR="00FD5EFB" w:rsidRDefault="00FD5EFB" w:rsidP="00F70B90">
      <w:pPr>
        <w:pStyle w:val="Heading2"/>
      </w:pPr>
    </w:p>
    <w:p w14:paraId="0DEAAF80" w14:textId="77777777" w:rsidR="00FD5EFB" w:rsidRDefault="00FD5EFB" w:rsidP="00F70B90">
      <w:pPr>
        <w:pStyle w:val="Heading2"/>
      </w:pPr>
    </w:p>
    <w:p w14:paraId="22BC6BFA" w14:textId="77777777" w:rsidR="00C1711A" w:rsidRDefault="00C1711A" w:rsidP="00C1711A"/>
    <w:p w14:paraId="298CDFF5" w14:textId="7ED19818" w:rsidR="00C1711A" w:rsidRPr="00C1711A" w:rsidRDefault="00C1711A" w:rsidP="00C1711A">
      <w:pPr>
        <w:ind w:left="567"/>
      </w:pPr>
    </w:p>
    <w:p w14:paraId="6137FF41" w14:textId="7F5B6A08" w:rsidR="00FD5EFB" w:rsidRDefault="00FD5EFB" w:rsidP="00F70B90">
      <w:pPr>
        <w:pStyle w:val="Heading2"/>
      </w:pPr>
      <w:r>
        <w:br w:type="page"/>
      </w:r>
    </w:p>
    <w:p w14:paraId="6D8133CA" w14:textId="2F1B1149" w:rsidR="00B33554" w:rsidRPr="00167077" w:rsidRDefault="002D4F23" w:rsidP="00421F85">
      <w:pPr>
        <w:pStyle w:val="Heading2"/>
      </w:pPr>
      <w:bookmarkStart w:id="10" w:name="_Toc176346399"/>
      <w:r>
        <w:lastRenderedPageBreak/>
        <w:t xml:space="preserve">Vicmap </w:t>
      </w:r>
      <w:r w:rsidR="00606D12">
        <w:t>Vector Basemap Colour</w:t>
      </w:r>
      <w:bookmarkEnd w:id="10"/>
    </w:p>
    <w:tbl>
      <w:tblPr>
        <w:tblStyle w:val="TableGrid"/>
        <w:tblW w:w="10910" w:type="dxa"/>
        <w:tblLayout w:type="fixed"/>
        <w:tblLook w:val="04A0" w:firstRow="1" w:lastRow="0" w:firstColumn="1" w:lastColumn="0" w:noHBand="0" w:noVBand="1"/>
      </w:tblPr>
      <w:tblGrid>
        <w:gridCol w:w="1857"/>
        <w:gridCol w:w="9053"/>
      </w:tblGrid>
      <w:tr w:rsidR="00B33554" w14:paraId="0C37B129" w14:textId="77777777" w:rsidTr="005D7D03">
        <w:tc>
          <w:tcPr>
            <w:tcW w:w="1857" w:type="dxa"/>
            <w:shd w:val="clear" w:color="auto" w:fill="D9D9D9" w:themeFill="background1" w:themeFillShade="D9"/>
            <w:vAlign w:val="center"/>
          </w:tcPr>
          <w:p w14:paraId="10ACD069" w14:textId="77777777" w:rsidR="00B33554" w:rsidRPr="00ED288A" w:rsidRDefault="00B33554">
            <w:pPr>
              <w:spacing w:before="120"/>
              <w:rPr>
                <w:b/>
                <w:bCs/>
                <w:sz w:val="19"/>
                <w:szCs w:val="19"/>
              </w:rPr>
            </w:pPr>
            <w:r w:rsidRPr="00ED288A">
              <w:rPr>
                <w:b/>
                <w:bCs/>
                <w:sz w:val="19"/>
                <w:szCs w:val="19"/>
              </w:rPr>
              <w:t>Description</w:t>
            </w:r>
          </w:p>
        </w:tc>
        <w:tc>
          <w:tcPr>
            <w:tcW w:w="9053" w:type="dxa"/>
            <w:vAlign w:val="center"/>
          </w:tcPr>
          <w:p w14:paraId="50C40D1B" w14:textId="5DF4156A" w:rsidR="00B33554" w:rsidRPr="006E410C" w:rsidRDefault="008E3863">
            <w:pPr>
              <w:spacing w:before="120"/>
              <w:rPr>
                <w:sz w:val="19"/>
                <w:szCs w:val="19"/>
              </w:rPr>
            </w:pPr>
            <w:r w:rsidRPr="008E3863">
              <w:rPr>
                <w:sz w:val="19"/>
                <w:szCs w:val="19"/>
              </w:rPr>
              <w:t xml:space="preserve">The vector tile Vicmap Basemap Colour theme service provides </w:t>
            </w:r>
            <w:proofErr w:type="spellStart"/>
            <w:r w:rsidRPr="008E3863">
              <w:rPr>
                <w:sz w:val="19"/>
                <w:szCs w:val="19"/>
              </w:rPr>
              <w:t>provides</w:t>
            </w:r>
            <w:proofErr w:type="spellEnd"/>
            <w:r w:rsidRPr="008E3863">
              <w:rPr>
                <w:sz w:val="19"/>
                <w:szCs w:val="19"/>
              </w:rPr>
              <w:t xml:space="preserve"> a seamless state-wide map of roads, features of interest, localities, hydrology, land cover, property boundaries, cultural data.</w:t>
            </w:r>
          </w:p>
        </w:tc>
      </w:tr>
      <w:tr w:rsidR="00197204" w14:paraId="3B585EBB" w14:textId="77777777" w:rsidTr="005D7D03">
        <w:tc>
          <w:tcPr>
            <w:tcW w:w="1857" w:type="dxa"/>
            <w:shd w:val="clear" w:color="auto" w:fill="D9D9D9" w:themeFill="background1" w:themeFillShade="D9"/>
            <w:vAlign w:val="center"/>
          </w:tcPr>
          <w:p w14:paraId="72BB05F5" w14:textId="77777777" w:rsidR="00197204" w:rsidRPr="00ED288A" w:rsidRDefault="00197204" w:rsidP="003719A2">
            <w:pPr>
              <w:spacing w:before="120"/>
              <w:rPr>
                <w:b/>
                <w:bCs/>
                <w:sz w:val="19"/>
                <w:szCs w:val="19"/>
              </w:rPr>
            </w:pPr>
            <w:r w:rsidRPr="00ED288A">
              <w:rPr>
                <w:b/>
                <w:bCs/>
                <w:sz w:val="19"/>
                <w:szCs w:val="19"/>
              </w:rPr>
              <w:t>Key Design Purpose</w:t>
            </w:r>
          </w:p>
        </w:tc>
        <w:tc>
          <w:tcPr>
            <w:tcW w:w="9053" w:type="dxa"/>
            <w:vAlign w:val="center"/>
          </w:tcPr>
          <w:p w14:paraId="0BE06A3D" w14:textId="0408DED2" w:rsidR="00197204" w:rsidRPr="00BE2575" w:rsidRDefault="00BE2575" w:rsidP="003719A2">
            <w:pPr>
              <w:spacing w:before="120"/>
              <w:rPr>
                <w:sz w:val="19"/>
                <w:szCs w:val="19"/>
              </w:rPr>
            </w:pPr>
            <w:r w:rsidRPr="00BE2575">
              <w:rPr>
                <w:sz w:val="19"/>
                <w:szCs w:val="19"/>
              </w:rPr>
              <w:t>The standard colour map, the most popular map</w:t>
            </w:r>
          </w:p>
        </w:tc>
      </w:tr>
      <w:tr w:rsidR="008339EC" w14:paraId="2A796CC7" w14:textId="77777777" w:rsidTr="005D7D03">
        <w:trPr>
          <w:trHeight w:val="203"/>
        </w:trPr>
        <w:tc>
          <w:tcPr>
            <w:tcW w:w="1857" w:type="dxa"/>
            <w:shd w:val="clear" w:color="auto" w:fill="D9D9D9" w:themeFill="background1" w:themeFillShade="D9"/>
            <w:vAlign w:val="center"/>
          </w:tcPr>
          <w:p w14:paraId="5B6B72A6" w14:textId="77777777" w:rsidR="008339EC" w:rsidRDefault="008339EC" w:rsidP="003719A2">
            <w:pPr>
              <w:spacing w:before="120"/>
              <w:rPr>
                <w:b/>
                <w:bCs/>
                <w:sz w:val="19"/>
                <w:szCs w:val="19"/>
              </w:rPr>
            </w:pPr>
            <w:r w:rsidRPr="00ED288A">
              <w:rPr>
                <w:b/>
                <w:bCs/>
                <w:sz w:val="19"/>
                <w:szCs w:val="19"/>
              </w:rPr>
              <w:t>Available Service Interfaces</w:t>
            </w:r>
          </w:p>
          <w:p w14:paraId="441A3C1F" w14:textId="77777777" w:rsidR="008339EC" w:rsidRDefault="008339EC" w:rsidP="003719A2">
            <w:pPr>
              <w:spacing w:before="120"/>
              <w:rPr>
                <w:b/>
                <w:bCs/>
                <w:sz w:val="19"/>
                <w:szCs w:val="19"/>
              </w:rPr>
            </w:pPr>
          </w:p>
          <w:p w14:paraId="3D8147BB" w14:textId="77777777" w:rsidR="008339EC" w:rsidRPr="00ED288A" w:rsidRDefault="008339EC" w:rsidP="003719A2">
            <w:pPr>
              <w:spacing w:before="120"/>
              <w:rPr>
                <w:b/>
                <w:bCs/>
                <w:sz w:val="19"/>
                <w:szCs w:val="19"/>
              </w:rPr>
            </w:pPr>
          </w:p>
        </w:tc>
        <w:tc>
          <w:tcPr>
            <w:tcW w:w="9053" w:type="dxa"/>
            <w:shd w:val="clear" w:color="auto" w:fill="auto"/>
            <w:vAlign w:val="center"/>
          </w:tcPr>
          <w:tbl>
            <w:tblPr>
              <w:tblStyle w:val="TableGrid"/>
              <w:tblW w:w="0" w:type="auto"/>
              <w:tblLayout w:type="fixed"/>
              <w:tblLook w:val="04A0" w:firstRow="1" w:lastRow="0" w:firstColumn="1" w:lastColumn="0" w:noHBand="0" w:noVBand="1"/>
            </w:tblPr>
            <w:tblGrid>
              <w:gridCol w:w="1758"/>
              <w:gridCol w:w="1758"/>
              <w:gridCol w:w="1758"/>
              <w:gridCol w:w="1759"/>
              <w:gridCol w:w="1759"/>
            </w:tblGrid>
            <w:tr w:rsidR="008339EC" w:rsidRPr="006E410C" w14:paraId="5454B6D5" w14:textId="77777777" w:rsidTr="003719A2">
              <w:tc>
                <w:tcPr>
                  <w:tcW w:w="1758" w:type="dxa"/>
                  <w:shd w:val="clear" w:color="auto" w:fill="D9D9D9" w:themeFill="background1" w:themeFillShade="D9"/>
                </w:tcPr>
                <w:p w14:paraId="23A99BF0" w14:textId="77777777" w:rsidR="008339EC" w:rsidRPr="006E410C" w:rsidRDefault="008339EC" w:rsidP="003719A2">
                  <w:pPr>
                    <w:spacing w:before="120"/>
                    <w:jc w:val="center"/>
                    <w:rPr>
                      <w:rFonts w:ascii="Segoe UI Symbol" w:hAnsi="Segoe UI Symbol"/>
                      <w:b/>
                      <w:bCs/>
                      <w:sz w:val="19"/>
                      <w:szCs w:val="19"/>
                    </w:rPr>
                  </w:pPr>
                  <w:r w:rsidRPr="006E410C">
                    <w:rPr>
                      <w:b/>
                      <w:bCs/>
                      <w:sz w:val="19"/>
                      <w:szCs w:val="19"/>
                    </w:rPr>
                    <w:t>ESRI REST</w:t>
                  </w:r>
                </w:p>
              </w:tc>
              <w:tc>
                <w:tcPr>
                  <w:tcW w:w="1758" w:type="dxa"/>
                  <w:shd w:val="clear" w:color="auto" w:fill="D9D9D9" w:themeFill="background1" w:themeFillShade="D9"/>
                </w:tcPr>
                <w:p w14:paraId="3CD01935" w14:textId="77777777" w:rsidR="008339EC" w:rsidRPr="006E410C" w:rsidRDefault="008339EC" w:rsidP="003719A2">
                  <w:pPr>
                    <w:spacing w:before="120"/>
                    <w:jc w:val="center"/>
                    <w:rPr>
                      <w:rFonts w:ascii="Segoe UI Symbol" w:hAnsi="Segoe UI Symbol"/>
                      <w:b/>
                      <w:bCs/>
                      <w:sz w:val="19"/>
                      <w:szCs w:val="19"/>
                    </w:rPr>
                  </w:pPr>
                  <w:r w:rsidRPr="006E410C">
                    <w:rPr>
                      <w:b/>
                      <w:bCs/>
                      <w:sz w:val="19"/>
                      <w:szCs w:val="19"/>
                    </w:rPr>
                    <w:t>WMS</w:t>
                  </w:r>
                </w:p>
              </w:tc>
              <w:tc>
                <w:tcPr>
                  <w:tcW w:w="1758" w:type="dxa"/>
                  <w:shd w:val="clear" w:color="auto" w:fill="D9D9D9" w:themeFill="background1" w:themeFillShade="D9"/>
                </w:tcPr>
                <w:p w14:paraId="1663E9FC" w14:textId="77777777" w:rsidR="008339EC" w:rsidRPr="006E410C" w:rsidRDefault="008339EC" w:rsidP="003719A2">
                  <w:pPr>
                    <w:spacing w:before="120"/>
                    <w:jc w:val="center"/>
                    <w:rPr>
                      <w:rFonts w:ascii="Segoe UI Symbol" w:hAnsi="Segoe UI Symbol"/>
                      <w:b/>
                      <w:bCs/>
                      <w:sz w:val="19"/>
                      <w:szCs w:val="19"/>
                    </w:rPr>
                  </w:pPr>
                  <w:r w:rsidRPr="006E410C">
                    <w:rPr>
                      <w:b/>
                      <w:bCs/>
                      <w:sz w:val="19"/>
                      <w:szCs w:val="19"/>
                    </w:rPr>
                    <w:t>WCS</w:t>
                  </w:r>
                </w:p>
              </w:tc>
              <w:tc>
                <w:tcPr>
                  <w:tcW w:w="1759" w:type="dxa"/>
                  <w:shd w:val="clear" w:color="auto" w:fill="D9D9D9" w:themeFill="background1" w:themeFillShade="D9"/>
                </w:tcPr>
                <w:p w14:paraId="12143953" w14:textId="77777777" w:rsidR="008339EC" w:rsidRPr="006E410C" w:rsidRDefault="008339EC" w:rsidP="003719A2">
                  <w:pPr>
                    <w:spacing w:before="120"/>
                    <w:jc w:val="center"/>
                    <w:rPr>
                      <w:rFonts w:ascii="Segoe UI Symbol" w:hAnsi="Segoe UI Symbol"/>
                      <w:b/>
                      <w:bCs/>
                      <w:sz w:val="19"/>
                      <w:szCs w:val="19"/>
                    </w:rPr>
                  </w:pPr>
                  <w:r w:rsidRPr="006E410C">
                    <w:rPr>
                      <w:b/>
                      <w:bCs/>
                      <w:sz w:val="19"/>
                      <w:szCs w:val="19"/>
                    </w:rPr>
                    <w:t>W</w:t>
                  </w:r>
                  <w:r>
                    <w:rPr>
                      <w:b/>
                      <w:bCs/>
                      <w:sz w:val="19"/>
                      <w:szCs w:val="19"/>
                    </w:rPr>
                    <w:t>MTS</w:t>
                  </w:r>
                </w:p>
              </w:tc>
              <w:tc>
                <w:tcPr>
                  <w:tcW w:w="1759" w:type="dxa"/>
                  <w:shd w:val="clear" w:color="auto" w:fill="D9D9D9" w:themeFill="background1" w:themeFillShade="D9"/>
                  <w:vAlign w:val="center"/>
                </w:tcPr>
                <w:p w14:paraId="2CE7D149" w14:textId="77777777" w:rsidR="008339EC" w:rsidRPr="006E410C" w:rsidRDefault="008339EC" w:rsidP="003719A2">
                  <w:pPr>
                    <w:spacing w:before="120"/>
                    <w:jc w:val="center"/>
                    <w:rPr>
                      <w:rFonts w:ascii="Segoe UI Symbol" w:hAnsi="Segoe UI Symbol"/>
                      <w:b/>
                      <w:bCs/>
                      <w:sz w:val="19"/>
                      <w:szCs w:val="19"/>
                    </w:rPr>
                  </w:pPr>
                  <w:r w:rsidRPr="006E410C">
                    <w:rPr>
                      <w:b/>
                      <w:bCs/>
                      <w:sz w:val="19"/>
                      <w:szCs w:val="19"/>
                    </w:rPr>
                    <w:t>WFS/OGC API</w:t>
                  </w:r>
                </w:p>
              </w:tc>
            </w:tr>
            <w:tr w:rsidR="008339EC" w:rsidRPr="006E410C" w14:paraId="724E6F25" w14:textId="77777777" w:rsidTr="003719A2">
              <w:tc>
                <w:tcPr>
                  <w:tcW w:w="1758" w:type="dxa"/>
                  <w:shd w:val="clear" w:color="auto" w:fill="auto"/>
                </w:tcPr>
                <w:p w14:paraId="50F6F700" w14:textId="77777777" w:rsidR="008339EC" w:rsidRPr="006E410C" w:rsidRDefault="008339EC" w:rsidP="003719A2">
                  <w:pPr>
                    <w:spacing w:before="120"/>
                    <w:jc w:val="center"/>
                    <w:rPr>
                      <w:rFonts w:ascii="Segoe UI Symbol" w:hAnsi="Segoe UI Symbol"/>
                      <w:sz w:val="19"/>
                      <w:szCs w:val="19"/>
                    </w:rPr>
                  </w:pPr>
                  <w:r w:rsidRPr="006E410C">
                    <w:rPr>
                      <w:rFonts w:ascii="Segoe UI Symbol" w:hAnsi="Segoe UI Symbol"/>
                      <w:sz w:val="19"/>
                      <w:szCs w:val="19"/>
                    </w:rPr>
                    <w:t>✔</w:t>
                  </w:r>
                </w:p>
              </w:tc>
              <w:tc>
                <w:tcPr>
                  <w:tcW w:w="1758" w:type="dxa"/>
                  <w:shd w:val="clear" w:color="auto" w:fill="auto"/>
                </w:tcPr>
                <w:p w14:paraId="2D6E8AE0" w14:textId="611CCC4E" w:rsidR="008339EC" w:rsidRPr="006E410C" w:rsidRDefault="00E53EAB" w:rsidP="003719A2">
                  <w:pPr>
                    <w:spacing w:before="120"/>
                    <w:jc w:val="center"/>
                    <w:rPr>
                      <w:rFonts w:ascii="Segoe UI Symbol" w:hAnsi="Segoe UI Symbol"/>
                      <w:sz w:val="19"/>
                      <w:szCs w:val="19"/>
                    </w:rPr>
                  </w:pPr>
                  <w:r w:rsidRPr="006E410C">
                    <w:rPr>
                      <w:rFonts w:ascii="Segoe UI Symbol" w:hAnsi="Segoe UI Symbol"/>
                      <w:sz w:val="19"/>
                      <w:szCs w:val="19"/>
                    </w:rPr>
                    <w:t>✘</w:t>
                  </w:r>
                </w:p>
              </w:tc>
              <w:tc>
                <w:tcPr>
                  <w:tcW w:w="1758" w:type="dxa"/>
                  <w:shd w:val="clear" w:color="auto" w:fill="auto"/>
                </w:tcPr>
                <w:p w14:paraId="04D27EFB" w14:textId="08A03F6E" w:rsidR="008339EC" w:rsidRPr="006E410C" w:rsidRDefault="00E53EAB" w:rsidP="003719A2">
                  <w:pPr>
                    <w:spacing w:before="120"/>
                    <w:jc w:val="center"/>
                    <w:rPr>
                      <w:rFonts w:ascii="Segoe UI Symbol" w:hAnsi="Segoe UI Symbol"/>
                      <w:sz w:val="19"/>
                      <w:szCs w:val="19"/>
                    </w:rPr>
                  </w:pPr>
                  <w:r w:rsidRPr="006E410C">
                    <w:rPr>
                      <w:rFonts w:ascii="Segoe UI Symbol" w:hAnsi="Segoe UI Symbol"/>
                      <w:sz w:val="19"/>
                      <w:szCs w:val="19"/>
                    </w:rPr>
                    <w:t>✘</w:t>
                  </w:r>
                </w:p>
              </w:tc>
              <w:tc>
                <w:tcPr>
                  <w:tcW w:w="1759" w:type="dxa"/>
                  <w:shd w:val="clear" w:color="auto" w:fill="auto"/>
                </w:tcPr>
                <w:p w14:paraId="1A5E213A" w14:textId="77777777" w:rsidR="008339EC" w:rsidRPr="006E410C" w:rsidRDefault="008339EC" w:rsidP="003719A2">
                  <w:pPr>
                    <w:spacing w:before="120"/>
                    <w:jc w:val="center"/>
                    <w:rPr>
                      <w:rFonts w:ascii="Segoe UI Symbol" w:hAnsi="Segoe UI Symbol"/>
                      <w:sz w:val="19"/>
                      <w:szCs w:val="19"/>
                    </w:rPr>
                  </w:pPr>
                  <w:r w:rsidRPr="006E410C">
                    <w:rPr>
                      <w:rFonts w:ascii="Segoe UI Symbol" w:hAnsi="Segoe UI Symbol"/>
                      <w:sz w:val="19"/>
                      <w:szCs w:val="19"/>
                    </w:rPr>
                    <w:t>✘</w:t>
                  </w:r>
                </w:p>
              </w:tc>
              <w:tc>
                <w:tcPr>
                  <w:tcW w:w="1759" w:type="dxa"/>
                  <w:shd w:val="clear" w:color="auto" w:fill="auto"/>
                </w:tcPr>
                <w:p w14:paraId="282D70D5" w14:textId="77777777" w:rsidR="008339EC" w:rsidRPr="006E410C" w:rsidRDefault="008339EC" w:rsidP="003719A2">
                  <w:pPr>
                    <w:spacing w:before="120"/>
                    <w:jc w:val="center"/>
                    <w:rPr>
                      <w:rFonts w:ascii="Segoe UI Symbol" w:hAnsi="Segoe UI Symbol"/>
                      <w:sz w:val="19"/>
                      <w:szCs w:val="19"/>
                    </w:rPr>
                  </w:pPr>
                  <w:r w:rsidRPr="006E410C">
                    <w:rPr>
                      <w:rFonts w:ascii="Segoe UI Symbol" w:hAnsi="Segoe UI Symbol"/>
                      <w:sz w:val="19"/>
                      <w:szCs w:val="19"/>
                    </w:rPr>
                    <w:t>✘</w:t>
                  </w:r>
                </w:p>
              </w:tc>
            </w:tr>
          </w:tbl>
          <w:p w14:paraId="460AE17E" w14:textId="77777777" w:rsidR="008339EC" w:rsidRPr="006E410C" w:rsidRDefault="008339EC" w:rsidP="003719A2">
            <w:pPr>
              <w:spacing w:before="120"/>
              <w:rPr>
                <w:rFonts w:ascii="Segoe UI Symbol" w:hAnsi="Segoe UI Symbol"/>
                <w:sz w:val="19"/>
                <w:szCs w:val="19"/>
              </w:rPr>
            </w:pPr>
          </w:p>
        </w:tc>
      </w:tr>
      <w:bookmarkEnd w:id="8"/>
      <w:tr w:rsidR="001F35C3" w14:paraId="4B4FCDF4" w14:textId="77777777" w:rsidTr="005D7D03">
        <w:trPr>
          <w:trHeight w:val="203"/>
        </w:trPr>
        <w:tc>
          <w:tcPr>
            <w:tcW w:w="1857" w:type="dxa"/>
            <w:shd w:val="clear" w:color="auto" w:fill="D9D9D9" w:themeFill="background1" w:themeFillShade="D9"/>
            <w:vAlign w:val="center"/>
          </w:tcPr>
          <w:p w14:paraId="1582F7A3" w14:textId="77777777" w:rsidR="001F35C3" w:rsidRDefault="001F35C3" w:rsidP="001F35C3">
            <w:pPr>
              <w:spacing w:before="0" w:after="0"/>
              <w:rPr>
                <w:b/>
                <w:bCs/>
                <w:sz w:val="19"/>
                <w:szCs w:val="19"/>
              </w:rPr>
            </w:pPr>
            <w:r>
              <w:rPr>
                <w:b/>
                <w:bCs/>
                <w:sz w:val="19"/>
                <w:szCs w:val="19"/>
              </w:rPr>
              <w:t>Service URLs</w:t>
            </w:r>
          </w:p>
          <w:p w14:paraId="16124FBB" w14:textId="77777777" w:rsidR="001F35C3" w:rsidRPr="00ED288A" w:rsidRDefault="001F35C3" w:rsidP="001F35C3">
            <w:pPr>
              <w:spacing w:before="120"/>
              <w:rPr>
                <w:b/>
                <w:bCs/>
                <w:sz w:val="19"/>
                <w:szCs w:val="19"/>
              </w:rPr>
            </w:pPr>
          </w:p>
        </w:tc>
        <w:tc>
          <w:tcPr>
            <w:tcW w:w="9053" w:type="dxa"/>
            <w:shd w:val="clear" w:color="auto" w:fill="auto"/>
          </w:tcPr>
          <w:p w14:paraId="0003B661" w14:textId="77777777" w:rsidR="001F35C3" w:rsidRDefault="001F35C3" w:rsidP="001F35C3">
            <w:pPr>
              <w:spacing w:before="0" w:after="0"/>
              <w:ind w:right="743"/>
              <w:rPr>
                <w:color w:val="000000" w:themeColor="hyperlink"/>
              </w:rPr>
            </w:pPr>
          </w:p>
          <w:tbl>
            <w:tblPr>
              <w:tblStyle w:val="TableGrid"/>
              <w:tblW w:w="0" w:type="auto"/>
              <w:tblLayout w:type="fixed"/>
              <w:tblLook w:val="04A0" w:firstRow="1" w:lastRow="0" w:firstColumn="1" w:lastColumn="0" w:noHBand="0" w:noVBand="1"/>
            </w:tblPr>
            <w:tblGrid>
              <w:gridCol w:w="1716"/>
              <w:gridCol w:w="7076"/>
            </w:tblGrid>
            <w:tr w:rsidR="001F35C3" w:rsidRPr="006E410C" w14:paraId="768BB41A" w14:textId="77777777" w:rsidTr="009363C1">
              <w:tc>
                <w:tcPr>
                  <w:tcW w:w="1716" w:type="dxa"/>
                  <w:shd w:val="clear" w:color="auto" w:fill="D9D9D9" w:themeFill="background1" w:themeFillShade="D9"/>
                </w:tcPr>
                <w:p w14:paraId="297845A9" w14:textId="77777777" w:rsidR="001F35C3" w:rsidRPr="00A45B86" w:rsidRDefault="001F35C3" w:rsidP="001F35C3">
                  <w:pPr>
                    <w:spacing w:before="120"/>
                    <w:rPr>
                      <w:rFonts w:cstheme="minorHAnsi"/>
                      <w:b/>
                      <w:bCs/>
                      <w:sz w:val="18"/>
                      <w:szCs w:val="18"/>
                    </w:rPr>
                  </w:pPr>
                  <w:r>
                    <w:rPr>
                      <w:rFonts w:cstheme="minorHAnsi"/>
                      <w:b/>
                      <w:bCs/>
                      <w:sz w:val="18"/>
                      <w:szCs w:val="18"/>
                    </w:rPr>
                    <w:t>ESRI REST Service</w:t>
                  </w:r>
                </w:p>
              </w:tc>
              <w:tc>
                <w:tcPr>
                  <w:tcW w:w="7076" w:type="dxa"/>
                  <w:shd w:val="clear" w:color="auto" w:fill="auto"/>
                </w:tcPr>
                <w:p w14:paraId="06153480" w14:textId="05001E1E" w:rsidR="001F35C3" w:rsidRPr="00F64DFE" w:rsidRDefault="001B691A" w:rsidP="001F35C3">
                  <w:pPr>
                    <w:spacing w:before="120"/>
                    <w:rPr>
                      <w:rFonts w:cstheme="minorHAnsi"/>
                      <w:sz w:val="18"/>
                      <w:szCs w:val="18"/>
                    </w:rPr>
                  </w:pPr>
                  <w:hyperlink r:id="rId19" w:tgtFrame="_blank" w:tooltip="https://vicmap.land.vic.gov.au/hosting/rest/services/hosted/vicmap_vector_tile_basemap_colour_wm_hosted/vectortileserver" w:history="1">
                    <w:r w:rsidR="00E4656C" w:rsidRPr="00E4656C">
                      <w:rPr>
                        <w:rStyle w:val="Hyperlink"/>
                        <w:rFonts w:cstheme="minorHAnsi"/>
                        <w:sz w:val="18"/>
                        <w:szCs w:val="18"/>
                      </w:rPr>
                      <w:t>https://vicmap.land.vic.gov.au/hosting/rest/services/Hosted/Vicmap_Vector_Tile_Basemap_Colour_WM_Hosted/VectorTileServer</w:t>
                    </w:r>
                  </w:hyperlink>
                </w:p>
              </w:tc>
            </w:tr>
          </w:tbl>
          <w:p w14:paraId="1B84A8E3" w14:textId="77777777" w:rsidR="001F35C3" w:rsidRPr="006E410C" w:rsidRDefault="001F35C3" w:rsidP="001F35C3">
            <w:pPr>
              <w:spacing w:before="120"/>
              <w:rPr>
                <w:sz w:val="19"/>
                <w:szCs w:val="19"/>
              </w:rPr>
            </w:pPr>
          </w:p>
        </w:tc>
      </w:tr>
      <w:tr w:rsidR="001F35C3" w14:paraId="5BCEBA12" w14:textId="77777777" w:rsidTr="005D7D03">
        <w:trPr>
          <w:trHeight w:val="203"/>
        </w:trPr>
        <w:tc>
          <w:tcPr>
            <w:tcW w:w="1857" w:type="dxa"/>
            <w:shd w:val="clear" w:color="auto" w:fill="D9D9D9" w:themeFill="background1" w:themeFillShade="D9"/>
            <w:vAlign w:val="center"/>
          </w:tcPr>
          <w:p w14:paraId="668B99AC" w14:textId="77777777" w:rsidR="001F35C3" w:rsidRDefault="001F35C3" w:rsidP="001F35C3">
            <w:pPr>
              <w:spacing w:before="120"/>
              <w:rPr>
                <w:b/>
                <w:bCs/>
                <w:sz w:val="19"/>
                <w:szCs w:val="19"/>
              </w:rPr>
            </w:pPr>
            <w:r w:rsidRPr="00ED288A">
              <w:rPr>
                <w:b/>
                <w:bCs/>
                <w:sz w:val="19"/>
                <w:szCs w:val="19"/>
              </w:rPr>
              <w:t>Coordinate Reference System</w:t>
            </w:r>
          </w:p>
          <w:p w14:paraId="5B26D48A" w14:textId="77777777" w:rsidR="001F35C3" w:rsidRPr="00ED288A" w:rsidRDefault="001F35C3" w:rsidP="001F35C3">
            <w:pPr>
              <w:spacing w:before="120"/>
              <w:rPr>
                <w:b/>
                <w:bCs/>
                <w:sz w:val="19"/>
                <w:szCs w:val="19"/>
              </w:rPr>
            </w:pPr>
          </w:p>
        </w:tc>
        <w:tc>
          <w:tcPr>
            <w:tcW w:w="9053" w:type="dxa"/>
            <w:shd w:val="clear" w:color="auto" w:fill="auto"/>
            <w:vAlign w:val="center"/>
          </w:tcPr>
          <w:tbl>
            <w:tblPr>
              <w:tblStyle w:val="TableGrid"/>
              <w:tblW w:w="0" w:type="auto"/>
              <w:tblLayout w:type="fixed"/>
              <w:tblLook w:val="04A0" w:firstRow="1" w:lastRow="0" w:firstColumn="1" w:lastColumn="0" w:noHBand="0" w:noVBand="1"/>
            </w:tblPr>
            <w:tblGrid>
              <w:gridCol w:w="1788"/>
              <w:gridCol w:w="7004"/>
            </w:tblGrid>
            <w:tr w:rsidR="001F35C3" w:rsidRPr="006E410C" w14:paraId="4B6A094F" w14:textId="77777777" w:rsidTr="009363C1">
              <w:tc>
                <w:tcPr>
                  <w:tcW w:w="1788" w:type="dxa"/>
                  <w:shd w:val="clear" w:color="auto" w:fill="D9D9D9" w:themeFill="background1" w:themeFillShade="D9"/>
                </w:tcPr>
                <w:p w14:paraId="3F784EFA" w14:textId="77777777" w:rsidR="001F35C3" w:rsidRPr="006E410C" w:rsidRDefault="001F35C3" w:rsidP="001F35C3">
                  <w:pPr>
                    <w:spacing w:before="120"/>
                    <w:rPr>
                      <w:b/>
                      <w:bCs/>
                      <w:sz w:val="19"/>
                      <w:szCs w:val="19"/>
                    </w:rPr>
                  </w:pPr>
                  <w:r w:rsidRPr="006E410C">
                    <w:rPr>
                      <w:b/>
                      <w:bCs/>
                      <w:sz w:val="19"/>
                      <w:szCs w:val="19"/>
                    </w:rPr>
                    <w:t>EPSG Code</w:t>
                  </w:r>
                </w:p>
              </w:tc>
              <w:tc>
                <w:tcPr>
                  <w:tcW w:w="7004" w:type="dxa"/>
                </w:tcPr>
                <w:p w14:paraId="057A99C7" w14:textId="77777777" w:rsidR="001F35C3" w:rsidRPr="006E410C" w:rsidRDefault="001F35C3" w:rsidP="001F35C3">
                  <w:pPr>
                    <w:spacing w:before="120"/>
                    <w:rPr>
                      <w:sz w:val="19"/>
                      <w:szCs w:val="19"/>
                    </w:rPr>
                  </w:pPr>
                  <w:r>
                    <w:rPr>
                      <w:sz w:val="19"/>
                      <w:szCs w:val="19"/>
                    </w:rPr>
                    <w:t>3857</w:t>
                  </w:r>
                </w:p>
              </w:tc>
            </w:tr>
            <w:tr w:rsidR="001F35C3" w:rsidRPr="006E410C" w14:paraId="0013AA35" w14:textId="77777777" w:rsidTr="009363C1">
              <w:tc>
                <w:tcPr>
                  <w:tcW w:w="1788" w:type="dxa"/>
                  <w:shd w:val="clear" w:color="auto" w:fill="D9D9D9" w:themeFill="background1" w:themeFillShade="D9"/>
                </w:tcPr>
                <w:p w14:paraId="3DF4075F" w14:textId="77777777" w:rsidR="001F35C3" w:rsidRPr="006E410C" w:rsidRDefault="001F35C3" w:rsidP="001F35C3">
                  <w:pPr>
                    <w:spacing w:before="120"/>
                    <w:rPr>
                      <w:b/>
                      <w:bCs/>
                      <w:sz w:val="19"/>
                      <w:szCs w:val="19"/>
                    </w:rPr>
                  </w:pPr>
                  <w:r w:rsidRPr="006E410C">
                    <w:rPr>
                      <w:b/>
                      <w:bCs/>
                      <w:sz w:val="19"/>
                      <w:szCs w:val="19"/>
                    </w:rPr>
                    <w:t>Name</w:t>
                  </w:r>
                </w:p>
              </w:tc>
              <w:tc>
                <w:tcPr>
                  <w:tcW w:w="7004" w:type="dxa"/>
                </w:tcPr>
                <w:p w14:paraId="55CBA206" w14:textId="77777777" w:rsidR="001F35C3" w:rsidRPr="006E410C" w:rsidRDefault="001F35C3" w:rsidP="001F35C3">
                  <w:pPr>
                    <w:spacing w:before="120"/>
                    <w:rPr>
                      <w:sz w:val="19"/>
                      <w:szCs w:val="19"/>
                    </w:rPr>
                  </w:pPr>
                  <w:r>
                    <w:rPr>
                      <w:sz w:val="19"/>
                      <w:szCs w:val="19"/>
                    </w:rPr>
                    <w:t>Web Mercator</w:t>
                  </w:r>
                </w:p>
              </w:tc>
            </w:tr>
          </w:tbl>
          <w:p w14:paraId="7BB4A299" w14:textId="77777777" w:rsidR="001F35C3" w:rsidRPr="006E410C" w:rsidRDefault="001F35C3" w:rsidP="001F35C3">
            <w:pPr>
              <w:spacing w:before="120"/>
              <w:rPr>
                <w:b/>
                <w:bCs/>
                <w:sz w:val="19"/>
                <w:szCs w:val="19"/>
              </w:rPr>
            </w:pPr>
          </w:p>
        </w:tc>
      </w:tr>
      <w:tr w:rsidR="001F35C3" w14:paraId="116AE9B5" w14:textId="77777777" w:rsidTr="005D7D03">
        <w:trPr>
          <w:trHeight w:val="203"/>
        </w:trPr>
        <w:tc>
          <w:tcPr>
            <w:tcW w:w="1857" w:type="dxa"/>
            <w:shd w:val="clear" w:color="auto" w:fill="D9D9D9" w:themeFill="background1" w:themeFillShade="D9"/>
            <w:vAlign w:val="center"/>
          </w:tcPr>
          <w:p w14:paraId="23730070" w14:textId="19653B8B" w:rsidR="001F35C3" w:rsidRPr="00ED288A" w:rsidRDefault="001F35C3" w:rsidP="001F35C3">
            <w:pPr>
              <w:spacing w:before="120"/>
              <w:rPr>
                <w:b/>
                <w:bCs/>
                <w:sz w:val="19"/>
                <w:szCs w:val="19"/>
              </w:rPr>
            </w:pPr>
            <w:r>
              <w:rPr>
                <w:b/>
                <w:bCs/>
                <w:sz w:val="19"/>
                <w:szCs w:val="19"/>
              </w:rPr>
              <w:t>Colour</w:t>
            </w:r>
          </w:p>
        </w:tc>
        <w:tc>
          <w:tcPr>
            <w:tcW w:w="9053" w:type="dxa"/>
            <w:shd w:val="clear" w:color="auto" w:fill="auto"/>
            <w:vAlign w:val="center"/>
          </w:tcPr>
          <w:p w14:paraId="0DE47BB8" w14:textId="2C942BEC" w:rsidR="001F35C3" w:rsidRPr="006E410C" w:rsidRDefault="001F35C3" w:rsidP="001F35C3">
            <w:pPr>
              <w:spacing w:before="120"/>
              <w:jc w:val="center"/>
              <w:rPr>
                <w:b/>
                <w:bCs/>
                <w:sz w:val="19"/>
                <w:szCs w:val="19"/>
              </w:rPr>
            </w:pPr>
            <w:r>
              <w:rPr>
                <w:b/>
                <w:bCs/>
                <w:noProof/>
                <w:sz w:val="19"/>
                <w:szCs w:val="19"/>
              </w:rPr>
              <w:drawing>
                <wp:inline distT="0" distB="0" distL="0" distR="0" wp14:anchorId="106F23DA" wp14:editId="523DEC04">
                  <wp:extent cx="5648325" cy="4095750"/>
                  <wp:effectExtent l="0" t="0" r="9525" b="0"/>
                  <wp:docPr id="35438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4095750"/>
                          </a:xfrm>
                          <a:prstGeom prst="rect">
                            <a:avLst/>
                          </a:prstGeom>
                          <a:noFill/>
                          <a:ln>
                            <a:noFill/>
                          </a:ln>
                        </pic:spPr>
                      </pic:pic>
                    </a:graphicData>
                  </a:graphic>
                </wp:inline>
              </w:drawing>
            </w:r>
          </w:p>
        </w:tc>
      </w:tr>
      <w:tr w:rsidR="002943F1" w14:paraId="0075098B" w14:textId="77777777" w:rsidTr="005D7D03">
        <w:trPr>
          <w:trHeight w:val="203"/>
        </w:trPr>
        <w:tc>
          <w:tcPr>
            <w:tcW w:w="1857" w:type="dxa"/>
            <w:shd w:val="clear" w:color="auto" w:fill="D9D9D9" w:themeFill="background1" w:themeFillShade="D9"/>
            <w:vAlign w:val="center"/>
          </w:tcPr>
          <w:p w14:paraId="37FC580E" w14:textId="30DA1597" w:rsidR="002943F1" w:rsidRPr="00ED288A" w:rsidRDefault="002943F1" w:rsidP="001F35C3">
            <w:pPr>
              <w:spacing w:before="120"/>
              <w:rPr>
                <w:b/>
                <w:bCs/>
                <w:sz w:val="19"/>
                <w:szCs w:val="19"/>
              </w:rPr>
            </w:pPr>
            <w:r>
              <w:rPr>
                <w:b/>
                <w:bCs/>
                <w:sz w:val="19"/>
                <w:szCs w:val="19"/>
              </w:rPr>
              <w:t>Dark Grey</w:t>
            </w:r>
          </w:p>
        </w:tc>
        <w:tc>
          <w:tcPr>
            <w:tcW w:w="9053" w:type="dxa"/>
            <w:shd w:val="clear" w:color="auto" w:fill="auto"/>
            <w:vAlign w:val="center"/>
          </w:tcPr>
          <w:p w14:paraId="698A79F1" w14:textId="6358DB47" w:rsidR="002943F1" w:rsidRPr="006E410C" w:rsidRDefault="002943F1" w:rsidP="001F35C3">
            <w:pPr>
              <w:spacing w:before="120"/>
              <w:rPr>
                <w:sz w:val="19"/>
                <w:szCs w:val="19"/>
              </w:rPr>
            </w:pPr>
          </w:p>
        </w:tc>
      </w:tr>
    </w:tbl>
    <w:p w14:paraId="59F0E51D" w14:textId="7510923F" w:rsidR="00932FB4" w:rsidRDefault="00B14E88" w:rsidP="00E23821">
      <w:pPr>
        <w:ind w:left="284"/>
      </w:pPr>
      <w:r>
        <w:t xml:space="preserve">. </w:t>
      </w:r>
    </w:p>
    <w:p w14:paraId="1481CEF1" w14:textId="77777777" w:rsidR="00E604CC" w:rsidRDefault="00E604CC" w:rsidP="00E23821">
      <w:pPr>
        <w:ind w:left="284"/>
      </w:pPr>
    </w:p>
    <w:p w14:paraId="2472C20D" w14:textId="77777777" w:rsidR="00C41602" w:rsidRDefault="00C41602" w:rsidP="00C41602">
      <w:pPr>
        <w:ind w:left="426"/>
      </w:pPr>
    </w:p>
    <w:p w14:paraId="70DB2F92" w14:textId="32C66599" w:rsidR="00D86446" w:rsidRPr="00167077" w:rsidRDefault="00D86446" w:rsidP="00D86446">
      <w:pPr>
        <w:pStyle w:val="Heading2"/>
      </w:pPr>
      <w:bookmarkStart w:id="11" w:name="_Toc176346400"/>
      <w:r>
        <w:t xml:space="preserve">Vicmap Vector Basemap </w:t>
      </w:r>
      <w:r w:rsidR="007B5EB0">
        <w:t>Hybrid</w:t>
      </w:r>
      <w:bookmarkEnd w:id="11"/>
    </w:p>
    <w:tbl>
      <w:tblPr>
        <w:tblStyle w:val="TableGrid"/>
        <w:tblW w:w="10910" w:type="dxa"/>
        <w:tblLayout w:type="fixed"/>
        <w:tblLook w:val="04A0" w:firstRow="1" w:lastRow="0" w:firstColumn="1" w:lastColumn="0" w:noHBand="0" w:noVBand="1"/>
      </w:tblPr>
      <w:tblGrid>
        <w:gridCol w:w="1857"/>
        <w:gridCol w:w="9053"/>
      </w:tblGrid>
      <w:tr w:rsidR="00D86446" w14:paraId="1F10A85B" w14:textId="77777777" w:rsidTr="009363C1">
        <w:tc>
          <w:tcPr>
            <w:tcW w:w="1857" w:type="dxa"/>
            <w:shd w:val="clear" w:color="auto" w:fill="D9D9D9" w:themeFill="background1" w:themeFillShade="D9"/>
            <w:vAlign w:val="center"/>
          </w:tcPr>
          <w:p w14:paraId="23BCE329" w14:textId="77777777" w:rsidR="00D86446" w:rsidRPr="00ED288A" w:rsidRDefault="00D86446" w:rsidP="009363C1">
            <w:pPr>
              <w:spacing w:before="120"/>
              <w:rPr>
                <w:b/>
                <w:bCs/>
                <w:sz w:val="19"/>
                <w:szCs w:val="19"/>
              </w:rPr>
            </w:pPr>
            <w:r w:rsidRPr="00ED288A">
              <w:rPr>
                <w:b/>
                <w:bCs/>
                <w:sz w:val="19"/>
                <w:szCs w:val="19"/>
              </w:rPr>
              <w:t>Description</w:t>
            </w:r>
          </w:p>
        </w:tc>
        <w:tc>
          <w:tcPr>
            <w:tcW w:w="9053" w:type="dxa"/>
            <w:vAlign w:val="center"/>
          </w:tcPr>
          <w:p w14:paraId="20635DC2" w14:textId="1B0AA679" w:rsidR="00D86446" w:rsidRPr="006E410C" w:rsidRDefault="00861CD9" w:rsidP="009363C1">
            <w:pPr>
              <w:spacing w:before="120"/>
              <w:rPr>
                <w:sz w:val="19"/>
                <w:szCs w:val="19"/>
              </w:rPr>
            </w:pPr>
            <w:r w:rsidRPr="00861CD9">
              <w:rPr>
                <w:sz w:val="19"/>
                <w:szCs w:val="19"/>
              </w:rPr>
              <w:t>The vector tile Vicmap Basemap Hybrid theme service provides a seamless state-wide map delivered in a combination of greyscale and colour.</w:t>
            </w:r>
          </w:p>
        </w:tc>
      </w:tr>
      <w:tr w:rsidR="00D86446" w14:paraId="0258DB1C" w14:textId="77777777" w:rsidTr="009363C1">
        <w:tc>
          <w:tcPr>
            <w:tcW w:w="1857" w:type="dxa"/>
            <w:shd w:val="clear" w:color="auto" w:fill="D9D9D9" w:themeFill="background1" w:themeFillShade="D9"/>
            <w:vAlign w:val="center"/>
          </w:tcPr>
          <w:p w14:paraId="5D176C78" w14:textId="77777777" w:rsidR="00D86446" w:rsidRPr="00ED288A" w:rsidRDefault="00D86446" w:rsidP="009363C1">
            <w:pPr>
              <w:spacing w:before="120"/>
              <w:rPr>
                <w:b/>
                <w:bCs/>
                <w:sz w:val="19"/>
                <w:szCs w:val="19"/>
              </w:rPr>
            </w:pPr>
            <w:r w:rsidRPr="00ED288A">
              <w:rPr>
                <w:b/>
                <w:bCs/>
                <w:sz w:val="19"/>
                <w:szCs w:val="19"/>
              </w:rPr>
              <w:t>Key Design Purpose</w:t>
            </w:r>
          </w:p>
        </w:tc>
        <w:tc>
          <w:tcPr>
            <w:tcW w:w="9053" w:type="dxa"/>
            <w:vAlign w:val="center"/>
          </w:tcPr>
          <w:p w14:paraId="66A92762" w14:textId="1788896D" w:rsidR="00D86446" w:rsidRPr="000957C4" w:rsidRDefault="00BE2575" w:rsidP="009363C1">
            <w:pPr>
              <w:spacing w:before="120"/>
              <w:rPr>
                <w:color w:val="FF0000"/>
                <w:sz w:val="19"/>
                <w:szCs w:val="19"/>
              </w:rPr>
            </w:pPr>
            <w:r w:rsidRPr="00BE2575">
              <w:rPr>
                <w:sz w:val="19"/>
                <w:szCs w:val="19"/>
              </w:rPr>
              <w:t>A cross between colour and greyscale</w:t>
            </w:r>
          </w:p>
        </w:tc>
      </w:tr>
      <w:tr w:rsidR="00D86446" w14:paraId="65603669" w14:textId="77777777" w:rsidTr="009363C1">
        <w:trPr>
          <w:trHeight w:val="203"/>
        </w:trPr>
        <w:tc>
          <w:tcPr>
            <w:tcW w:w="1857" w:type="dxa"/>
            <w:shd w:val="clear" w:color="auto" w:fill="D9D9D9" w:themeFill="background1" w:themeFillShade="D9"/>
            <w:vAlign w:val="center"/>
          </w:tcPr>
          <w:p w14:paraId="25DA61FE" w14:textId="77777777" w:rsidR="00D86446" w:rsidRDefault="00D86446" w:rsidP="009363C1">
            <w:pPr>
              <w:spacing w:before="120"/>
              <w:rPr>
                <w:b/>
                <w:bCs/>
                <w:sz w:val="19"/>
                <w:szCs w:val="19"/>
              </w:rPr>
            </w:pPr>
            <w:r w:rsidRPr="00ED288A">
              <w:rPr>
                <w:b/>
                <w:bCs/>
                <w:sz w:val="19"/>
                <w:szCs w:val="19"/>
              </w:rPr>
              <w:t>Available Service Interfaces</w:t>
            </w:r>
          </w:p>
          <w:p w14:paraId="45EE162E" w14:textId="77777777" w:rsidR="00D86446" w:rsidRDefault="00D86446" w:rsidP="009363C1">
            <w:pPr>
              <w:spacing w:before="120"/>
              <w:rPr>
                <w:b/>
                <w:bCs/>
                <w:sz w:val="19"/>
                <w:szCs w:val="19"/>
              </w:rPr>
            </w:pPr>
          </w:p>
          <w:p w14:paraId="59D5C970" w14:textId="77777777" w:rsidR="00D86446" w:rsidRPr="00ED288A" w:rsidRDefault="00D86446" w:rsidP="009363C1">
            <w:pPr>
              <w:spacing w:before="120"/>
              <w:rPr>
                <w:b/>
                <w:bCs/>
                <w:sz w:val="19"/>
                <w:szCs w:val="19"/>
              </w:rPr>
            </w:pPr>
          </w:p>
        </w:tc>
        <w:tc>
          <w:tcPr>
            <w:tcW w:w="9053" w:type="dxa"/>
            <w:shd w:val="clear" w:color="auto" w:fill="auto"/>
            <w:vAlign w:val="center"/>
          </w:tcPr>
          <w:tbl>
            <w:tblPr>
              <w:tblStyle w:val="TableGrid"/>
              <w:tblW w:w="0" w:type="auto"/>
              <w:tblLayout w:type="fixed"/>
              <w:tblLook w:val="04A0" w:firstRow="1" w:lastRow="0" w:firstColumn="1" w:lastColumn="0" w:noHBand="0" w:noVBand="1"/>
            </w:tblPr>
            <w:tblGrid>
              <w:gridCol w:w="1758"/>
              <w:gridCol w:w="1758"/>
              <w:gridCol w:w="1758"/>
              <w:gridCol w:w="1759"/>
              <w:gridCol w:w="1759"/>
            </w:tblGrid>
            <w:tr w:rsidR="00D86446" w:rsidRPr="006E410C" w14:paraId="21636CDD" w14:textId="77777777" w:rsidTr="009363C1">
              <w:tc>
                <w:tcPr>
                  <w:tcW w:w="1758" w:type="dxa"/>
                  <w:shd w:val="clear" w:color="auto" w:fill="D9D9D9" w:themeFill="background1" w:themeFillShade="D9"/>
                </w:tcPr>
                <w:p w14:paraId="799DA8A6" w14:textId="77777777" w:rsidR="00D86446" w:rsidRPr="006E410C" w:rsidRDefault="00D86446" w:rsidP="009363C1">
                  <w:pPr>
                    <w:spacing w:before="120"/>
                    <w:jc w:val="center"/>
                    <w:rPr>
                      <w:rFonts w:ascii="Segoe UI Symbol" w:hAnsi="Segoe UI Symbol"/>
                      <w:b/>
                      <w:bCs/>
                      <w:sz w:val="19"/>
                      <w:szCs w:val="19"/>
                    </w:rPr>
                  </w:pPr>
                  <w:r w:rsidRPr="006E410C">
                    <w:rPr>
                      <w:b/>
                      <w:bCs/>
                      <w:sz w:val="19"/>
                      <w:szCs w:val="19"/>
                    </w:rPr>
                    <w:t>ESRI REST</w:t>
                  </w:r>
                </w:p>
              </w:tc>
              <w:tc>
                <w:tcPr>
                  <w:tcW w:w="1758" w:type="dxa"/>
                  <w:shd w:val="clear" w:color="auto" w:fill="D9D9D9" w:themeFill="background1" w:themeFillShade="D9"/>
                </w:tcPr>
                <w:p w14:paraId="305BD5C7" w14:textId="77777777" w:rsidR="00D86446" w:rsidRPr="006E410C" w:rsidRDefault="00D86446" w:rsidP="009363C1">
                  <w:pPr>
                    <w:spacing w:before="120"/>
                    <w:jc w:val="center"/>
                    <w:rPr>
                      <w:rFonts w:ascii="Segoe UI Symbol" w:hAnsi="Segoe UI Symbol"/>
                      <w:b/>
                      <w:bCs/>
                      <w:sz w:val="19"/>
                      <w:szCs w:val="19"/>
                    </w:rPr>
                  </w:pPr>
                  <w:r w:rsidRPr="006E410C">
                    <w:rPr>
                      <w:b/>
                      <w:bCs/>
                      <w:sz w:val="19"/>
                      <w:szCs w:val="19"/>
                    </w:rPr>
                    <w:t>WMS</w:t>
                  </w:r>
                </w:p>
              </w:tc>
              <w:tc>
                <w:tcPr>
                  <w:tcW w:w="1758" w:type="dxa"/>
                  <w:shd w:val="clear" w:color="auto" w:fill="D9D9D9" w:themeFill="background1" w:themeFillShade="D9"/>
                </w:tcPr>
                <w:p w14:paraId="4E24F54E" w14:textId="77777777" w:rsidR="00D86446" w:rsidRPr="006E410C" w:rsidRDefault="00D86446" w:rsidP="009363C1">
                  <w:pPr>
                    <w:spacing w:before="120"/>
                    <w:jc w:val="center"/>
                    <w:rPr>
                      <w:rFonts w:ascii="Segoe UI Symbol" w:hAnsi="Segoe UI Symbol"/>
                      <w:b/>
                      <w:bCs/>
                      <w:sz w:val="19"/>
                      <w:szCs w:val="19"/>
                    </w:rPr>
                  </w:pPr>
                  <w:r w:rsidRPr="006E410C">
                    <w:rPr>
                      <w:b/>
                      <w:bCs/>
                      <w:sz w:val="19"/>
                      <w:szCs w:val="19"/>
                    </w:rPr>
                    <w:t>WCS</w:t>
                  </w:r>
                </w:p>
              </w:tc>
              <w:tc>
                <w:tcPr>
                  <w:tcW w:w="1759" w:type="dxa"/>
                  <w:shd w:val="clear" w:color="auto" w:fill="D9D9D9" w:themeFill="background1" w:themeFillShade="D9"/>
                </w:tcPr>
                <w:p w14:paraId="7AE38C25" w14:textId="77777777" w:rsidR="00D86446" w:rsidRPr="006E410C" w:rsidRDefault="00D86446" w:rsidP="009363C1">
                  <w:pPr>
                    <w:spacing w:before="120"/>
                    <w:jc w:val="center"/>
                    <w:rPr>
                      <w:rFonts w:ascii="Segoe UI Symbol" w:hAnsi="Segoe UI Symbol"/>
                      <w:b/>
                      <w:bCs/>
                      <w:sz w:val="19"/>
                      <w:szCs w:val="19"/>
                    </w:rPr>
                  </w:pPr>
                  <w:r w:rsidRPr="006E410C">
                    <w:rPr>
                      <w:b/>
                      <w:bCs/>
                      <w:sz w:val="19"/>
                      <w:szCs w:val="19"/>
                    </w:rPr>
                    <w:t>W</w:t>
                  </w:r>
                  <w:r>
                    <w:rPr>
                      <w:b/>
                      <w:bCs/>
                      <w:sz w:val="19"/>
                      <w:szCs w:val="19"/>
                    </w:rPr>
                    <w:t>MTS</w:t>
                  </w:r>
                </w:p>
              </w:tc>
              <w:tc>
                <w:tcPr>
                  <w:tcW w:w="1759" w:type="dxa"/>
                  <w:shd w:val="clear" w:color="auto" w:fill="D9D9D9" w:themeFill="background1" w:themeFillShade="D9"/>
                  <w:vAlign w:val="center"/>
                </w:tcPr>
                <w:p w14:paraId="06846D58" w14:textId="77777777" w:rsidR="00D86446" w:rsidRPr="006E410C" w:rsidRDefault="00D86446" w:rsidP="009363C1">
                  <w:pPr>
                    <w:spacing w:before="120"/>
                    <w:jc w:val="center"/>
                    <w:rPr>
                      <w:rFonts w:ascii="Segoe UI Symbol" w:hAnsi="Segoe UI Symbol"/>
                      <w:b/>
                      <w:bCs/>
                      <w:sz w:val="19"/>
                      <w:szCs w:val="19"/>
                    </w:rPr>
                  </w:pPr>
                  <w:r w:rsidRPr="006E410C">
                    <w:rPr>
                      <w:b/>
                      <w:bCs/>
                      <w:sz w:val="19"/>
                      <w:szCs w:val="19"/>
                    </w:rPr>
                    <w:t>WFS/OGC API</w:t>
                  </w:r>
                </w:p>
              </w:tc>
            </w:tr>
            <w:tr w:rsidR="00D86446" w:rsidRPr="006E410C" w14:paraId="339A494B" w14:textId="77777777" w:rsidTr="009363C1">
              <w:tc>
                <w:tcPr>
                  <w:tcW w:w="1758" w:type="dxa"/>
                  <w:shd w:val="clear" w:color="auto" w:fill="auto"/>
                </w:tcPr>
                <w:p w14:paraId="7E540DFB" w14:textId="77777777" w:rsidR="00D86446" w:rsidRPr="006E410C" w:rsidRDefault="00D86446" w:rsidP="009363C1">
                  <w:pPr>
                    <w:spacing w:before="120"/>
                    <w:jc w:val="center"/>
                    <w:rPr>
                      <w:rFonts w:ascii="Segoe UI Symbol" w:hAnsi="Segoe UI Symbol"/>
                      <w:sz w:val="19"/>
                      <w:szCs w:val="19"/>
                    </w:rPr>
                  </w:pPr>
                  <w:r w:rsidRPr="006E410C">
                    <w:rPr>
                      <w:rFonts w:ascii="Segoe UI Symbol" w:hAnsi="Segoe UI Symbol"/>
                      <w:sz w:val="19"/>
                      <w:szCs w:val="19"/>
                    </w:rPr>
                    <w:t>✔</w:t>
                  </w:r>
                </w:p>
              </w:tc>
              <w:tc>
                <w:tcPr>
                  <w:tcW w:w="1758" w:type="dxa"/>
                  <w:shd w:val="clear" w:color="auto" w:fill="auto"/>
                </w:tcPr>
                <w:p w14:paraId="79A9631F" w14:textId="77777777" w:rsidR="00D86446" w:rsidRPr="006E410C" w:rsidRDefault="00D86446" w:rsidP="009363C1">
                  <w:pPr>
                    <w:spacing w:before="120"/>
                    <w:jc w:val="center"/>
                    <w:rPr>
                      <w:rFonts w:ascii="Segoe UI Symbol" w:hAnsi="Segoe UI Symbol"/>
                      <w:sz w:val="19"/>
                      <w:szCs w:val="19"/>
                    </w:rPr>
                  </w:pPr>
                  <w:r w:rsidRPr="006E410C">
                    <w:rPr>
                      <w:rFonts w:ascii="Segoe UI Symbol" w:hAnsi="Segoe UI Symbol"/>
                      <w:sz w:val="19"/>
                      <w:szCs w:val="19"/>
                    </w:rPr>
                    <w:t>✘</w:t>
                  </w:r>
                </w:p>
              </w:tc>
              <w:tc>
                <w:tcPr>
                  <w:tcW w:w="1758" w:type="dxa"/>
                  <w:shd w:val="clear" w:color="auto" w:fill="auto"/>
                </w:tcPr>
                <w:p w14:paraId="724C8FB9" w14:textId="77777777" w:rsidR="00D86446" w:rsidRPr="006E410C" w:rsidRDefault="00D86446" w:rsidP="009363C1">
                  <w:pPr>
                    <w:spacing w:before="120"/>
                    <w:jc w:val="center"/>
                    <w:rPr>
                      <w:rFonts w:ascii="Segoe UI Symbol" w:hAnsi="Segoe UI Symbol"/>
                      <w:sz w:val="19"/>
                      <w:szCs w:val="19"/>
                    </w:rPr>
                  </w:pPr>
                  <w:r w:rsidRPr="006E410C">
                    <w:rPr>
                      <w:rFonts w:ascii="Segoe UI Symbol" w:hAnsi="Segoe UI Symbol"/>
                      <w:sz w:val="19"/>
                      <w:szCs w:val="19"/>
                    </w:rPr>
                    <w:t>✘</w:t>
                  </w:r>
                </w:p>
              </w:tc>
              <w:tc>
                <w:tcPr>
                  <w:tcW w:w="1759" w:type="dxa"/>
                  <w:shd w:val="clear" w:color="auto" w:fill="auto"/>
                </w:tcPr>
                <w:p w14:paraId="7E32A8F6" w14:textId="77777777" w:rsidR="00D86446" w:rsidRPr="006E410C" w:rsidRDefault="00D86446" w:rsidP="009363C1">
                  <w:pPr>
                    <w:spacing w:before="120"/>
                    <w:jc w:val="center"/>
                    <w:rPr>
                      <w:rFonts w:ascii="Segoe UI Symbol" w:hAnsi="Segoe UI Symbol"/>
                      <w:sz w:val="19"/>
                      <w:szCs w:val="19"/>
                    </w:rPr>
                  </w:pPr>
                  <w:r w:rsidRPr="006E410C">
                    <w:rPr>
                      <w:rFonts w:ascii="Segoe UI Symbol" w:hAnsi="Segoe UI Symbol"/>
                      <w:sz w:val="19"/>
                      <w:szCs w:val="19"/>
                    </w:rPr>
                    <w:t>✘</w:t>
                  </w:r>
                </w:p>
              </w:tc>
              <w:tc>
                <w:tcPr>
                  <w:tcW w:w="1759" w:type="dxa"/>
                  <w:shd w:val="clear" w:color="auto" w:fill="auto"/>
                </w:tcPr>
                <w:p w14:paraId="7888CFD6" w14:textId="77777777" w:rsidR="00D86446" w:rsidRPr="006E410C" w:rsidRDefault="00D86446" w:rsidP="009363C1">
                  <w:pPr>
                    <w:spacing w:before="120"/>
                    <w:jc w:val="center"/>
                    <w:rPr>
                      <w:rFonts w:ascii="Segoe UI Symbol" w:hAnsi="Segoe UI Symbol"/>
                      <w:sz w:val="19"/>
                      <w:szCs w:val="19"/>
                    </w:rPr>
                  </w:pPr>
                  <w:r w:rsidRPr="006E410C">
                    <w:rPr>
                      <w:rFonts w:ascii="Segoe UI Symbol" w:hAnsi="Segoe UI Symbol"/>
                      <w:sz w:val="19"/>
                      <w:szCs w:val="19"/>
                    </w:rPr>
                    <w:t>✘</w:t>
                  </w:r>
                </w:p>
              </w:tc>
            </w:tr>
          </w:tbl>
          <w:p w14:paraId="40FA8229" w14:textId="77777777" w:rsidR="00D86446" w:rsidRPr="006E410C" w:rsidRDefault="00D86446" w:rsidP="009363C1">
            <w:pPr>
              <w:spacing w:before="120"/>
              <w:rPr>
                <w:rFonts w:ascii="Segoe UI Symbol" w:hAnsi="Segoe UI Symbol"/>
                <w:sz w:val="19"/>
                <w:szCs w:val="19"/>
              </w:rPr>
            </w:pPr>
          </w:p>
        </w:tc>
      </w:tr>
      <w:tr w:rsidR="00D86446" w14:paraId="69893EEC" w14:textId="77777777" w:rsidTr="009363C1">
        <w:trPr>
          <w:trHeight w:val="203"/>
        </w:trPr>
        <w:tc>
          <w:tcPr>
            <w:tcW w:w="1857" w:type="dxa"/>
            <w:shd w:val="clear" w:color="auto" w:fill="D9D9D9" w:themeFill="background1" w:themeFillShade="D9"/>
            <w:vAlign w:val="center"/>
          </w:tcPr>
          <w:p w14:paraId="371439FB" w14:textId="77777777" w:rsidR="00D86446" w:rsidRDefault="00D86446" w:rsidP="009363C1">
            <w:pPr>
              <w:spacing w:before="0" w:after="0"/>
              <w:rPr>
                <w:b/>
                <w:bCs/>
                <w:sz w:val="19"/>
                <w:szCs w:val="19"/>
              </w:rPr>
            </w:pPr>
            <w:r>
              <w:rPr>
                <w:b/>
                <w:bCs/>
                <w:sz w:val="19"/>
                <w:szCs w:val="19"/>
              </w:rPr>
              <w:t>Service URLs</w:t>
            </w:r>
          </w:p>
          <w:p w14:paraId="1E0111E0" w14:textId="77777777" w:rsidR="00D86446" w:rsidRPr="00ED288A" w:rsidRDefault="00D86446" w:rsidP="009363C1">
            <w:pPr>
              <w:spacing w:before="120"/>
              <w:rPr>
                <w:b/>
                <w:bCs/>
                <w:sz w:val="19"/>
                <w:szCs w:val="19"/>
              </w:rPr>
            </w:pPr>
          </w:p>
        </w:tc>
        <w:tc>
          <w:tcPr>
            <w:tcW w:w="9053" w:type="dxa"/>
            <w:shd w:val="clear" w:color="auto" w:fill="auto"/>
          </w:tcPr>
          <w:p w14:paraId="2A1780FD" w14:textId="77777777" w:rsidR="00D86446" w:rsidRDefault="00D86446" w:rsidP="009363C1">
            <w:pPr>
              <w:spacing w:before="0" w:after="0"/>
              <w:ind w:right="743"/>
              <w:rPr>
                <w:color w:val="000000" w:themeColor="hyperlink"/>
              </w:rPr>
            </w:pPr>
          </w:p>
          <w:tbl>
            <w:tblPr>
              <w:tblStyle w:val="TableGrid"/>
              <w:tblW w:w="0" w:type="auto"/>
              <w:tblLayout w:type="fixed"/>
              <w:tblLook w:val="04A0" w:firstRow="1" w:lastRow="0" w:firstColumn="1" w:lastColumn="0" w:noHBand="0" w:noVBand="1"/>
            </w:tblPr>
            <w:tblGrid>
              <w:gridCol w:w="1716"/>
              <w:gridCol w:w="7076"/>
            </w:tblGrid>
            <w:tr w:rsidR="00D86446" w:rsidRPr="006E410C" w14:paraId="227A0DD2" w14:textId="77777777" w:rsidTr="009363C1">
              <w:tc>
                <w:tcPr>
                  <w:tcW w:w="1716" w:type="dxa"/>
                  <w:shd w:val="clear" w:color="auto" w:fill="D9D9D9" w:themeFill="background1" w:themeFillShade="D9"/>
                </w:tcPr>
                <w:p w14:paraId="62BC2FBE" w14:textId="77777777" w:rsidR="00D86446" w:rsidRPr="00A45B86" w:rsidRDefault="00D86446" w:rsidP="009363C1">
                  <w:pPr>
                    <w:spacing w:before="120"/>
                    <w:rPr>
                      <w:rFonts w:cstheme="minorHAnsi"/>
                      <w:b/>
                      <w:bCs/>
                      <w:sz w:val="18"/>
                      <w:szCs w:val="18"/>
                    </w:rPr>
                  </w:pPr>
                  <w:r>
                    <w:rPr>
                      <w:rFonts w:cstheme="minorHAnsi"/>
                      <w:b/>
                      <w:bCs/>
                      <w:sz w:val="18"/>
                      <w:szCs w:val="18"/>
                    </w:rPr>
                    <w:t>ESRI REST Service</w:t>
                  </w:r>
                </w:p>
              </w:tc>
              <w:tc>
                <w:tcPr>
                  <w:tcW w:w="7076" w:type="dxa"/>
                  <w:shd w:val="clear" w:color="auto" w:fill="auto"/>
                </w:tcPr>
                <w:p w14:paraId="7CC6BC8D" w14:textId="07940ED5" w:rsidR="0006405E" w:rsidRPr="0006405E" w:rsidRDefault="001B691A" w:rsidP="0006405E">
                  <w:pPr>
                    <w:spacing w:before="120"/>
                    <w:rPr>
                      <w:rFonts w:cstheme="minorHAnsi"/>
                      <w:sz w:val="18"/>
                      <w:szCs w:val="18"/>
                    </w:rPr>
                  </w:pPr>
                  <w:hyperlink r:id="rId21" w:history="1">
                    <w:r w:rsidR="0006405E" w:rsidRPr="0006405E">
                      <w:rPr>
                        <w:rStyle w:val="Hyperlink"/>
                        <w:rFonts w:cstheme="minorHAnsi"/>
                        <w:sz w:val="18"/>
                        <w:szCs w:val="18"/>
                      </w:rPr>
                      <w:t>https://vicmap.land.vic.gov.au/hosting/rest/services/Hosted/Vicmap_Vector_Tile_Basemap_</w:t>
                    </w:r>
                    <w:r w:rsidR="0006405E" w:rsidRPr="00E73A5F">
                      <w:rPr>
                        <w:rStyle w:val="Hyperlink"/>
                        <w:rFonts w:cstheme="minorHAnsi"/>
                        <w:sz w:val="18"/>
                        <w:szCs w:val="18"/>
                      </w:rPr>
                      <w:t>Hybrid</w:t>
                    </w:r>
                    <w:r w:rsidR="0006405E" w:rsidRPr="0006405E">
                      <w:rPr>
                        <w:rStyle w:val="Hyperlink"/>
                        <w:rFonts w:cstheme="minorHAnsi"/>
                        <w:sz w:val="18"/>
                        <w:szCs w:val="18"/>
                      </w:rPr>
                      <w:t>_WM_Hosted/VectorTileServer</w:t>
                    </w:r>
                  </w:hyperlink>
                </w:p>
                <w:p w14:paraId="688070F3" w14:textId="692CF52D" w:rsidR="00D86446" w:rsidRPr="00F64DFE" w:rsidRDefault="00D86446" w:rsidP="009363C1">
                  <w:pPr>
                    <w:spacing w:before="120"/>
                    <w:rPr>
                      <w:rFonts w:cstheme="minorHAnsi"/>
                      <w:sz w:val="18"/>
                      <w:szCs w:val="18"/>
                    </w:rPr>
                  </w:pPr>
                </w:p>
              </w:tc>
            </w:tr>
          </w:tbl>
          <w:p w14:paraId="3F70E836" w14:textId="77777777" w:rsidR="00D86446" w:rsidRPr="006E410C" w:rsidRDefault="00D86446" w:rsidP="009363C1">
            <w:pPr>
              <w:spacing w:before="120"/>
              <w:rPr>
                <w:sz w:val="19"/>
                <w:szCs w:val="19"/>
              </w:rPr>
            </w:pPr>
          </w:p>
        </w:tc>
      </w:tr>
      <w:tr w:rsidR="00D86446" w14:paraId="55924C46" w14:textId="77777777" w:rsidTr="009363C1">
        <w:trPr>
          <w:trHeight w:val="203"/>
        </w:trPr>
        <w:tc>
          <w:tcPr>
            <w:tcW w:w="1857" w:type="dxa"/>
            <w:shd w:val="clear" w:color="auto" w:fill="D9D9D9" w:themeFill="background1" w:themeFillShade="D9"/>
            <w:vAlign w:val="center"/>
          </w:tcPr>
          <w:p w14:paraId="513FE5BC" w14:textId="77777777" w:rsidR="00D86446" w:rsidRDefault="00D86446" w:rsidP="009363C1">
            <w:pPr>
              <w:spacing w:before="120"/>
              <w:rPr>
                <w:b/>
                <w:bCs/>
                <w:sz w:val="19"/>
                <w:szCs w:val="19"/>
              </w:rPr>
            </w:pPr>
            <w:r w:rsidRPr="00ED288A">
              <w:rPr>
                <w:b/>
                <w:bCs/>
                <w:sz w:val="19"/>
                <w:szCs w:val="19"/>
              </w:rPr>
              <w:t>Coordinate Reference System</w:t>
            </w:r>
          </w:p>
          <w:p w14:paraId="1B5D3CC2" w14:textId="77777777" w:rsidR="00D86446" w:rsidRPr="00ED288A" w:rsidRDefault="00D86446" w:rsidP="009363C1">
            <w:pPr>
              <w:spacing w:before="120"/>
              <w:rPr>
                <w:b/>
                <w:bCs/>
                <w:sz w:val="19"/>
                <w:szCs w:val="19"/>
              </w:rPr>
            </w:pPr>
          </w:p>
        </w:tc>
        <w:tc>
          <w:tcPr>
            <w:tcW w:w="9053" w:type="dxa"/>
            <w:shd w:val="clear" w:color="auto" w:fill="auto"/>
            <w:vAlign w:val="center"/>
          </w:tcPr>
          <w:tbl>
            <w:tblPr>
              <w:tblStyle w:val="TableGrid"/>
              <w:tblW w:w="0" w:type="auto"/>
              <w:tblLayout w:type="fixed"/>
              <w:tblLook w:val="04A0" w:firstRow="1" w:lastRow="0" w:firstColumn="1" w:lastColumn="0" w:noHBand="0" w:noVBand="1"/>
            </w:tblPr>
            <w:tblGrid>
              <w:gridCol w:w="1788"/>
              <w:gridCol w:w="7004"/>
            </w:tblGrid>
            <w:tr w:rsidR="00D86446" w:rsidRPr="006E410C" w14:paraId="3F47267E" w14:textId="77777777" w:rsidTr="009363C1">
              <w:tc>
                <w:tcPr>
                  <w:tcW w:w="1788" w:type="dxa"/>
                  <w:shd w:val="clear" w:color="auto" w:fill="D9D9D9" w:themeFill="background1" w:themeFillShade="D9"/>
                </w:tcPr>
                <w:p w14:paraId="62F0A1AF" w14:textId="77777777" w:rsidR="00D86446" w:rsidRPr="006E410C" w:rsidRDefault="00D86446" w:rsidP="009363C1">
                  <w:pPr>
                    <w:spacing w:before="120"/>
                    <w:rPr>
                      <w:b/>
                      <w:bCs/>
                      <w:sz w:val="19"/>
                      <w:szCs w:val="19"/>
                    </w:rPr>
                  </w:pPr>
                  <w:r w:rsidRPr="006E410C">
                    <w:rPr>
                      <w:b/>
                      <w:bCs/>
                      <w:sz w:val="19"/>
                      <w:szCs w:val="19"/>
                    </w:rPr>
                    <w:t>EPSG Code</w:t>
                  </w:r>
                </w:p>
              </w:tc>
              <w:tc>
                <w:tcPr>
                  <w:tcW w:w="7004" w:type="dxa"/>
                </w:tcPr>
                <w:p w14:paraId="4477B427" w14:textId="77777777" w:rsidR="00D86446" w:rsidRPr="006E410C" w:rsidRDefault="00D86446" w:rsidP="009363C1">
                  <w:pPr>
                    <w:spacing w:before="120"/>
                    <w:rPr>
                      <w:sz w:val="19"/>
                      <w:szCs w:val="19"/>
                    </w:rPr>
                  </w:pPr>
                  <w:r>
                    <w:rPr>
                      <w:sz w:val="19"/>
                      <w:szCs w:val="19"/>
                    </w:rPr>
                    <w:t>3857</w:t>
                  </w:r>
                </w:p>
              </w:tc>
            </w:tr>
            <w:tr w:rsidR="00D86446" w:rsidRPr="006E410C" w14:paraId="2CFD2640" w14:textId="77777777" w:rsidTr="009363C1">
              <w:tc>
                <w:tcPr>
                  <w:tcW w:w="1788" w:type="dxa"/>
                  <w:shd w:val="clear" w:color="auto" w:fill="D9D9D9" w:themeFill="background1" w:themeFillShade="D9"/>
                </w:tcPr>
                <w:p w14:paraId="279C7FF3" w14:textId="77777777" w:rsidR="00D86446" w:rsidRPr="006E410C" w:rsidRDefault="00D86446" w:rsidP="009363C1">
                  <w:pPr>
                    <w:spacing w:before="120"/>
                    <w:rPr>
                      <w:b/>
                      <w:bCs/>
                      <w:sz w:val="19"/>
                      <w:szCs w:val="19"/>
                    </w:rPr>
                  </w:pPr>
                  <w:r w:rsidRPr="006E410C">
                    <w:rPr>
                      <w:b/>
                      <w:bCs/>
                      <w:sz w:val="19"/>
                      <w:szCs w:val="19"/>
                    </w:rPr>
                    <w:t>Name</w:t>
                  </w:r>
                </w:p>
              </w:tc>
              <w:tc>
                <w:tcPr>
                  <w:tcW w:w="7004" w:type="dxa"/>
                </w:tcPr>
                <w:p w14:paraId="39E54E64" w14:textId="77777777" w:rsidR="00D86446" w:rsidRPr="006E410C" w:rsidRDefault="00D86446" w:rsidP="009363C1">
                  <w:pPr>
                    <w:spacing w:before="120"/>
                    <w:rPr>
                      <w:sz w:val="19"/>
                      <w:szCs w:val="19"/>
                    </w:rPr>
                  </w:pPr>
                  <w:r>
                    <w:rPr>
                      <w:sz w:val="19"/>
                      <w:szCs w:val="19"/>
                    </w:rPr>
                    <w:t>Web Mercator</w:t>
                  </w:r>
                </w:p>
              </w:tc>
            </w:tr>
          </w:tbl>
          <w:p w14:paraId="06B12983" w14:textId="77777777" w:rsidR="00D86446" w:rsidRPr="006E410C" w:rsidRDefault="00D86446" w:rsidP="009363C1">
            <w:pPr>
              <w:spacing w:before="120"/>
              <w:rPr>
                <w:b/>
                <w:bCs/>
                <w:sz w:val="19"/>
                <w:szCs w:val="19"/>
              </w:rPr>
            </w:pPr>
          </w:p>
        </w:tc>
      </w:tr>
      <w:tr w:rsidR="00D86446" w14:paraId="08D8C735" w14:textId="77777777" w:rsidTr="009363C1">
        <w:trPr>
          <w:trHeight w:val="203"/>
        </w:trPr>
        <w:tc>
          <w:tcPr>
            <w:tcW w:w="1857" w:type="dxa"/>
            <w:shd w:val="clear" w:color="auto" w:fill="D9D9D9" w:themeFill="background1" w:themeFillShade="D9"/>
            <w:vAlign w:val="center"/>
          </w:tcPr>
          <w:p w14:paraId="6884F06B" w14:textId="7C8E6A61" w:rsidR="00D86446" w:rsidRPr="00ED288A" w:rsidRDefault="00D86446" w:rsidP="009363C1">
            <w:pPr>
              <w:spacing w:before="120"/>
              <w:rPr>
                <w:b/>
                <w:bCs/>
                <w:sz w:val="19"/>
                <w:szCs w:val="19"/>
              </w:rPr>
            </w:pPr>
            <w:r>
              <w:rPr>
                <w:b/>
                <w:bCs/>
                <w:sz w:val="19"/>
                <w:szCs w:val="19"/>
              </w:rPr>
              <w:t>Hybrid</w:t>
            </w:r>
          </w:p>
        </w:tc>
        <w:tc>
          <w:tcPr>
            <w:tcW w:w="9053" w:type="dxa"/>
            <w:shd w:val="clear" w:color="auto" w:fill="auto"/>
            <w:vAlign w:val="center"/>
          </w:tcPr>
          <w:p w14:paraId="4F0834A7" w14:textId="6D515B88" w:rsidR="00D86446" w:rsidRPr="006E410C" w:rsidRDefault="00D86446" w:rsidP="009363C1">
            <w:pPr>
              <w:spacing w:before="120"/>
              <w:jc w:val="center"/>
              <w:rPr>
                <w:b/>
                <w:bCs/>
                <w:sz w:val="19"/>
                <w:szCs w:val="19"/>
              </w:rPr>
            </w:pPr>
            <w:r>
              <w:rPr>
                <w:b/>
                <w:bCs/>
                <w:noProof/>
                <w:sz w:val="19"/>
                <w:szCs w:val="19"/>
              </w:rPr>
              <w:drawing>
                <wp:inline distT="0" distB="0" distL="0" distR="0" wp14:anchorId="65315DBA" wp14:editId="31E58303">
                  <wp:extent cx="5648325" cy="3962400"/>
                  <wp:effectExtent l="0" t="0" r="9525" b="0"/>
                  <wp:docPr id="242387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3962400"/>
                          </a:xfrm>
                          <a:prstGeom prst="rect">
                            <a:avLst/>
                          </a:prstGeom>
                          <a:noFill/>
                          <a:ln>
                            <a:noFill/>
                          </a:ln>
                        </pic:spPr>
                      </pic:pic>
                    </a:graphicData>
                  </a:graphic>
                </wp:inline>
              </w:drawing>
            </w:r>
          </w:p>
        </w:tc>
      </w:tr>
    </w:tbl>
    <w:p w14:paraId="5F7BE4FD" w14:textId="70958127" w:rsidR="0015495E" w:rsidRPr="00167077" w:rsidRDefault="0015495E" w:rsidP="0015495E">
      <w:pPr>
        <w:pStyle w:val="Heading2"/>
      </w:pPr>
      <w:bookmarkStart w:id="12" w:name="_Toc176346401"/>
      <w:r>
        <w:lastRenderedPageBreak/>
        <w:t xml:space="preserve">Vicmap Vector Basemap </w:t>
      </w:r>
      <w:r w:rsidR="005D7D03">
        <w:t>Greyscale</w:t>
      </w:r>
      <w:bookmarkEnd w:id="12"/>
    </w:p>
    <w:tbl>
      <w:tblPr>
        <w:tblStyle w:val="TableGrid"/>
        <w:tblW w:w="10910" w:type="dxa"/>
        <w:tblLayout w:type="fixed"/>
        <w:tblLook w:val="04A0" w:firstRow="1" w:lastRow="0" w:firstColumn="1" w:lastColumn="0" w:noHBand="0" w:noVBand="1"/>
      </w:tblPr>
      <w:tblGrid>
        <w:gridCol w:w="1857"/>
        <w:gridCol w:w="9053"/>
      </w:tblGrid>
      <w:tr w:rsidR="0015495E" w14:paraId="0677FBDC" w14:textId="77777777">
        <w:tc>
          <w:tcPr>
            <w:tcW w:w="1857" w:type="dxa"/>
            <w:shd w:val="clear" w:color="auto" w:fill="D9D9D9" w:themeFill="background1" w:themeFillShade="D9"/>
            <w:vAlign w:val="center"/>
          </w:tcPr>
          <w:p w14:paraId="2F0CAF94" w14:textId="77777777" w:rsidR="0015495E" w:rsidRPr="00ED288A" w:rsidRDefault="0015495E">
            <w:pPr>
              <w:spacing w:before="120"/>
              <w:rPr>
                <w:b/>
                <w:bCs/>
                <w:sz w:val="19"/>
                <w:szCs w:val="19"/>
              </w:rPr>
            </w:pPr>
            <w:r w:rsidRPr="00ED288A">
              <w:rPr>
                <w:b/>
                <w:bCs/>
                <w:sz w:val="19"/>
                <w:szCs w:val="19"/>
              </w:rPr>
              <w:t>Description</w:t>
            </w:r>
          </w:p>
        </w:tc>
        <w:tc>
          <w:tcPr>
            <w:tcW w:w="9053" w:type="dxa"/>
            <w:vAlign w:val="center"/>
          </w:tcPr>
          <w:p w14:paraId="14B8894D" w14:textId="77777777" w:rsidR="0015495E" w:rsidRPr="006E410C" w:rsidRDefault="0015495E">
            <w:pPr>
              <w:spacing w:before="120"/>
              <w:rPr>
                <w:sz w:val="19"/>
                <w:szCs w:val="19"/>
              </w:rPr>
            </w:pPr>
            <w:r w:rsidRPr="008E3863">
              <w:rPr>
                <w:sz w:val="19"/>
                <w:szCs w:val="19"/>
              </w:rPr>
              <w:t xml:space="preserve">The vector tile Vicmap Basemap Colour theme service provides </w:t>
            </w:r>
            <w:proofErr w:type="spellStart"/>
            <w:r w:rsidRPr="008E3863">
              <w:rPr>
                <w:sz w:val="19"/>
                <w:szCs w:val="19"/>
              </w:rPr>
              <w:t>provides</w:t>
            </w:r>
            <w:proofErr w:type="spellEnd"/>
            <w:r w:rsidRPr="008E3863">
              <w:rPr>
                <w:sz w:val="19"/>
                <w:szCs w:val="19"/>
              </w:rPr>
              <w:t xml:space="preserve"> a seamless state-wide map of roads, features of interest, localities, hydrology, land cover, property boundaries, cultural data.</w:t>
            </w:r>
          </w:p>
        </w:tc>
      </w:tr>
      <w:tr w:rsidR="0015495E" w14:paraId="7EFC8E00" w14:textId="77777777">
        <w:tc>
          <w:tcPr>
            <w:tcW w:w="1857" w:type="dxa"/>
            <w:shd w:val="clear" w:color="auto" w:fill="D9D9D9" w:themeFill="background1" w:themeFillShade="D9"/>
            <w:vAlign w:val="center"/>
          </w:tcPr>
          <w:p w14:paraId="4405D2D4" w14:textId="77777777" w:rsidR="0015495E" w:rsidRPr="00ED288A" w:rsidRDefault="0015495E">
            <w:pPr>
              <w:spacing w:before="120"/>
              <w:rPr>
                <w:b/>
                <w:bCs/>
                <w:sz w:val="19"/>
                <w:szCs w:val="19"/>
              </w:rPr>
            </w:pPr>
            <w:r w:rsidRPr="00ED288A">
              <w:rPr>
                <w:b/>
                <w:bCs/>
                <w:sz w:val="19"/>
                <w:szCs w:val="19"/>
              </w:rPr>
              <w:t>Key Design Purpose</w:t>
            </w:r>
          </w:p>
        </w:tc>
        <w:tc>
          <w:tcPr>
            <w:tcW w:w="9053" w:type="dxa"/>
            <w:vAlign w:val="center"/>
          </w:tcPr>
          <w:p w14:paraId="2E75F9CA" w14:textId="708C8465" w:rsidR="0015495E" w:rsidRPr="000957C4" w:rsidRDefault="0004629E">
            <w:pPr>
              <w:spacing w:before="120"/>
              <w:rPr>
                <w:color w:val="FF0000"/>
                <w:sz w:val="19"/>
                <w:szCs w:val="19"/>
              </w:rPr>
            </w:pPr>
            <w:r w:rsidRPr="0004629E">
              <w:rPr>
                <w:sz w:val="19"/>
                <w:szCs w:val="19"/>
              </w:rPr>
              <w:t>Use as a colourless background to make coloured layers pop out</w:t>
            </w:r>
          </w:p>
        </w:tc>
      </w:tr>
      <w:tr w:rsidR="0015495E" w14:paraId="50F0E753" w14:textId="77777777">
        <w:trPr>
          <w:trHeight w:val="203"/>
        </w:trPr>
        <w:tc>
          <w:tcPr>
            <w:tcW w:w="1857" w:type="dxa"/>
            <w:shd w:val="clear" w:color="auto" w:fill="D9D9D9" w:themeFill="background1" w:themeFillShade="D9"/>
            <w:vAlign w:val="center"/>
          </w:tcPr>
          <w:p w14:paraId="39E08B1D" w14:textId="77777777" w:rsidR="0015495E" w:rsidRDefault="0015495E">
            <w:pPr>
              <w:spacing w:before="120"/>
              <w:rPr>
                <w:b/>
                <w:bCs/>
                <w:sz w:val="19"/>
                <w:szCs w:val="19"/>
              </w:rPr>
            </w:pPr>
            <w:r w:rsidRPr="00ED288A">
              <w:rPr>
                <w:b/>
                <w:bCs/>
                <w:sz w:val="19"/>
                <w:szCs w:val="19"/>
              </w:rPr>
              <w:t>Available Service Interfaces</w:t>
            </w:r>
          </w:p>
          <w:p w14:paraId="7645ADC6" w14:textId="77777777" w:rsidR="0015495E" w:rsidRDefault="0015495E">
            <w:pPr>
              <w:spacing w:before="120"/>
              <w:rPr>
                <w:b/>
                <w:bCs/>
                <w:sz w:val="19"/>
                <w:szCs w:val="19"/>
              </w:rPr>
            </w:pPr>
          </w:p>
          <w:p w14:paraId="6A2887C1" w14:textId="77777777" w:rsidR="0015495E" w:rsidRPr="00ED288A" w:rsidRDefault="0015495E">
            <w:pPr>
              <w:spacing w:before="120"/>
              <w:rPr>
                <w:b/>
                <w:bCs/>
                <w:sz w:val="19"/>
                <w:szCs w:val="19"/>
              </w:rPr>
            </w:pPr>
          </w:p>
        </w:tc>
        <w:tc>
          <w:tcPr>
            <w:tcW w:w="9053" w:type="dxa"/>
            <w:shd w:val="clear" w:color="auto" w:fill="auto"/>
            <w:vAlign w:val="center"/>
          </w:tcPr>
          <w:tbl>
            <w:tblPr>
              <w:tblStyle w:val="TableGrid"/>
              <w:tblW w:w="0" w:type="auto"/>
              <w:tblLayout w:type="fixed"/>
              <w:tblLook w:val="04A0" w:firstRow="1" w:lastRow="0" w:firstColumn="1" w:lastColumn="0" w:noHBand="0" w:noVBand="1"/>
            </w:tblPr>
            <w:tblGrid>
              <w:gridCol w:w="1758"/>
              <w:gridCol w:w="1758"/>
              <w:gridCol w:w="1758"/>
              <w:gridCol w:w="1759"/>
              <w:gridCol w:w="1759"/>
            </w:tblGrid>
            <w:tr w:rsidR="0015495E" w:rsidRPr="006E410C" w14:paraId="1D4073DD" w14:textId="77777777">
              <w:tc>
                <w:tcPr>
                  <w:tcW w:w="1758" w:type="dxa"/>
                  <w:shd w:val="clear" w:color="auto" w:fill="D9D9D9" w:themeFill="background1" w:themeFillShade="D9"/>
                </w:tcPr>
                <w:p w14:paraId="2FECD6A6" w14:textId="77777777" w:rsidR="0015495E" w:rsidRPr="006E410C" w:rsidRDefault="0015495E">
                  <w:pPr>
                    <w:spacing w:before="120"/>
                    <w:jc w:val="center"/>
                    <w:rPr>
                      <w:rFonts w:ascii="Segoe UI Symbol" w:hAnsi="Segoe UI Symbol"/>
                      <w:b/>
                      <w:bCs/>
                      <w:sz w:val="19"/>
                      <w:szCs w:val="19"/>
                    </w:rPr>
                  </w:pPr>
                  <w:r w:rsidRPr="006E410C">
                    <w:rPr>
                      <w:b/>
                      <w:bCs/>
                      <w:sz w:val="19"/>
                      <w:szCs w:val="19"/>
                    </w:rPr>
                    <w:t>ESRI REST</w:t>
                  </w:r>
                </w:p>
              </w:tc>
              <w:tc>
                <w:tcPr>
                  <w:tcW w:w="1758" w:type="dxa"/>
                  <w:shd w:val="clear" w:color="auto" w:fill="D9D9D9" w:themeFill="background1" w:themeFillShade="D9"/>
                </w:tcPr>
                <w:p w14:paraId="2BF3687C" w14:textId="77777777" w:rsidR="0015495E" w:rsidRPr="006E410C" w:rsidRDefault="0015495E">
                  <w:pPr>
                    <w:spacing w:before="120"/>
                    <w:jc w:val="center"/>
                    <w:rPr>
                      <w:rFonts w:ascii="Segoe UI Symbol" w:hAnsi="Segoe UI Symbol"/>
                      <w:b/>
                      <w:bCs/>
                      <w:sz w:val="19"/>
                      <w:szCs w:val="19"/>
                    </w:rPr>
                  </w:pPr>
                  <w:r w:rsidRPr="006E410C">
                    <w:rPr>
                      <w:b/>
                      <w:bCs/>
                      <w:sz w:val="19"/>
                      <w:szCs w:val="19"/>
                    </w:rPr>
                    <w:t>WMS</w:t>
                  </w:r>
                </w:p>
              </w:tc>
              <w:tc>
                <w:tcPr>
                  <w:tcW w:w="1758" w:type="dxa"/>
                  <w:shd w:val="clear" w:color="auto" w:fill="D9D9D9" w:themeFill="background1" w:themeFillShade="D9"/>
                </w:tcPr>
                <w:p w14:paraId="33FC3025" w14:textId="77777777" w:rsidR="0015495E" w:rsidRPr="006E410C" w:rsidRDefault="0015495E">
                  <w:pPr>
                    <w:spacing w:before="120"/>
                    <w:jc w:val="center"/>
                    <w:rPr>
                      <w:rFonts w:ascii="Segoe UI Symbol" w:hAnsi="Segoe UI Symbol"/>
                      <w:b/>
                      <w:bCs/>
                      <w:sz w:val="19"/>
                      <w:szCs w:val="19"/>
                    </w:rPr>
                  </w:pPr>
                  <w:r w:rsidRPr="006E410C">
                    <w:rPr>
                      <w:b/>
                      <w:bCs/>
                      <w:sz w:val="19"/>
                      <w:szCs w:val="19"/>
                    </w:rPr>
                    <w:t>WCS</w:t>
                  </w:r>
                </w:p>
              </w:tc>
              <w:tc>
                <w:tcPr>
                  <w:tcW w:w="1759" w:type="dxa"/>
                  <w:shd w:val="clear" w:color="auto" w:fill="D9D9D9" w:themeFill="background1" w:themeFillShade="D9"/>
                </w:tcPr>
                <w:p w14:paraId="6CCFBFC6" w14:textId="77777777" w:rsidR="0015495E" w:rsidRPr="006E410C" w:rsidRDefault="0015495E">
                  <w:pPr>
                    <w:spacing w:before="120"/>
                    <w:jc w:val="center"/>
                    <w:rPr>
                      <w:rFonts w:ascii="Segoe UI Symbol" w:hAnsi="Segoe UI Symbol"/>
                      <w:b/>
                      <w:bCs/>
                      <w:sz w:val="19"/>
                      <w:szCs w:val="19"/>
                    </w:rPr>
                  </w:pPr>
                  <w:r w:rsidRPr="006E410C">
                    <w:rPr>
                      <w:b/>
                      <w:bCs/>
                      <w:sz w:val="19"/>
                      <w:szCs w:val="19"/>
                    </w:rPr>
                    <w:t>W</w:t>
                  </w:r>
                  <w:r>
                    <w:rPr>
                      <w:b/>
                      <w:bCs/>
                      <w:sz w:val="19"/>
                      <w:szCs w:val="19"/>
                    </w:rPr>
                    <w:t>MTS</w:t>
                  </w:r>
                </w:p>
              </w:tc>
              <w:tc>
                <w:tcPr>
                  <w:tcW w:w="1759" w:type="dxa"/>
                  <w:shd w:val="clear" w:color="auto" w:fill="D9D9D9" w:themeFill="background1" w:themeFillShade="D9"/>
                  <w:vAlign w:val="center"/>
                </w:tcPr>
                <w:p w14:paraId="78FD01F1" w14:textId="77777777" w:rsidR="0015495E" w:rsidRPr="006E410C" w:rsidRDefault="0015495E">
                  <w:pPr>
                    <w:spacing w:before="120"/>
                    <w:jc w:val="center"/>
                    <w:rPr>
                      <w:rFonts w:ascii="Segoe UI Symbol" w:hAnsi="Segoe UI Symbol"/>
                      <w:b/>
                      <w:bCs/>
                      <w:sz w:val="19"/>
                      <w:szCs w:val="19"/>
                    </w:rPr>
                  </w:pPr>
                  <w:r w:rsidRPr="006E410C">
                    <w:rPr>
                      <w:b/>
                      <w:bCs/>
                      <w:sz w:val="19"/>
                      <w:szCs w:val="19"/>
                    </w:rPr>
                    <w:t>WFS/OGC API</w:t>
                  </w:r>
                </w:p>
              </w:tc>
            </w:tr>
            <w:tr w:rsidR="0015495E" w:rsidRPr="006E410C" w14:paraId="0A1209CB" w14:textId="77777777">
              <w:tc>
                <w:tcPr>
                  <w:tcW w:w="1758" w:type="dxa"/>
                  <w:shd w:val="clear" w:color="auto" w:fill="auto"/>
                </w:tcPr>
                <w:p w14:paraId="4CA99BC2" w14:textId="77777777" w:rsidR="0015495E" w:rsidRPr="006E410C" w:rsidRDefault="0015495E">
                  <w:pPr>
                    <w:spacing w:before="120"/>
                    <w:jc w:val="center"/>
                    <w:rPr>
                      <w:rFonts w:ascii="Segoe UI Symbol" w:hAnsi="Segoe UI Symbol"/>
                      <w:sz w:val="19"/>
                      <w:szCs w:val="19"/>
                    </w:rPr>
                  </w:pPr>
                  <w:r w:rsidRPr="006E410C">
                    <w:rPr>
                      <w:rFonts w:ascii="Segoe UI Symbol" w:hAnsi="Segoe UI Symbol"/>
                      <w:sz w:val="19"/>
                      <w:szCs w:val="19"/>
                    </w:rPr>
                    <w:t>✔</w:t>
                  </w:r>
                </w:p>
              </w:tc>
              <w:tc>
                <w:tcPr>
                  <w:tcW w:w="1758" w:type="dxa"/>
                  <w:shd w:val="clear" w:color="auto" w:fill="auto"/>
                </w:tcPr>
                <w:p w14:paraId="21C93D57" w14:textId="77777777" w:rsidR="0015495E" w:rsidRPr="006E410C" w:rsidRDefault="0015495E">
                  <w:pPr>
                    <w:spacing w:before="120"/>
                    <w:jc w:val="center"/>
                    <w:rPr>
                      <w:rFonts w:ascii="Segoe UI Symbol" w:hAnsi="Segoe UI Symbol"/>
                      <w:sz w:val="19"/>
                      <w:szCs w:val="19"/>
                    </w:rPr>
                  </w:pPr>
                  <w:r w:rsidRPr="006E410C">
                    <w:rPr>
                      <w:rFonts w:ascii="Segoe UI Symbol" w:hAnsi="Segoe UI Symbol"/>
                      <w:sz w:val="19"/>
                      <w:szCs w:val="19"/>
                    </w:rPr>
                    <w:t>✘</w:t>
                  </w:r>
                </w:p>
              </w:tc>
              <w:tc>
                <w:tcPr>
                  <w:tcW w:w="1758" w:type="dxa"/>
                  <w:shd w:val="clear" w:color="auto" w:fill="auto"/>
                </w:tcPr>
                <w:p w14:paraId="4043009B" w14:textId="77777777" w:rsidR="0015495E" w:rsidRPr="006E410C" w:rsidRDefault="0015495E">
                  <w:pPr>
                    <w:spacing w:before="120"/>
                    <w:jc w:val="center"/>
                    <w:rPr>
                      <w:rFonts w:ascii="Segoe UI Symbol" w:hAnsi="Segoe UI Symbol"/>
                      <w:sz w:val="19"/>
                      <w:szCs w:val="19"/>
                    </w:rPr>
                  </w:pPr>
                  <w:r w:rsidRPr="006E410C">
                    <w:rPr>
                      <w:rFonts w:ascii="Segoe UI Symbol" w:hAnsi="Segoe UI Symbol"/>
                      <w:sz w:val="19"/>
                      <w:szCs w:val="19"/>
                    </w:rPr>
                    <w:t>✘</w:t>
                  </w:r>
                </w:p>
              </w:tc>
              <w:tc>
                <w:tcPr>
                  <w:tcW w:w="1759" w:type="dxa"/>
                  <w:shd w:val="clear" w:color="auto" w:fill="auto"/>
                </w:tcPr>
                <w:p w14:paraId="657B1784" w14:textId="77777777" w:rsidR="0015495E" w:rsidRPr="006E410C" w:rsidRDefault="0015495E">
                  <w:pPr>
                    <w:spacing w:before="120"/>
                    <w:jc w:val="center"/>
                    <w:rPr>
                      <w:rFonts w:ascii="Segoe UI Symbol" w:hAnsi="Segoe UI Symbol"/>
                      <w:sz w:val="19"/>
                      <w:szCs w:val="19"/>
                    </w:rPr>
                  </w:pPr>
                  <w:r w:rsidRPr="006E410C">
                    <w:rPr>
                      <w:rFonts w:ascii="Segoe UI Symbol" w:hAnsi="Segoe UI Symbol"/>
                      <w:sz w:val="19"/>
                      <w:szCs w:val="19"/>
                    </w:rPr>
                    <w:t>✘</w:t>
                  </w:r>
                </w:p>
              </w:tc>
              <w:tc>
                <w:tcPr>
                  <w:tcW w:w="1759" w:type="dxa"/>
                  <w:shd w:val="clear" w:color="auto" w:fill="auto"/>
                </w:tcPr>
                <w:p w14:paraId="3E4221A8" w14:textId="77777777" w:rsidR="0015495E" w:rsidRPr="006E410C" w:rsidRDefault="0015495E">
                  <w:pPr>
                    <w:spacing w:before="120"/>
                    <w:jc w:val="center"/>
                    <w:rPr>
                      <w:rFonts w:ascii="Segoe UI Symbol" w:hAnsi="Segoe UI Symbol"/>
                      <w:sz w:val="19"/>
                      <w:szCs w:val="19"/>
                    </w:rPr>
                  </w:pPr>
                  <w:r w:rsidRPr="006E410C">
                    <w:rPr>
                      <w:rFonts w:ascii="Segoe UI Symbol" w:hAnsi="Segoe UI Symbol"/>
                      <w:sz w:val="19"/>
                      <w:szCs w:val="19"/>
                    </w:rPr>
                    <w:t>✘</w:t>
                  </w:r>
                </w:p>
              </w:tc>
            </w:tr>
          </w:tbl>
          <w:p w14:paraId="710E6977" w14:textId="77777777" w:rsidR="0015495E" w:rsidRPr="006E410C" w:rsidRDefault="0015495E">
            <w:pPr>
              <w:spacing w:before="120"/>
              <w:rPr>
                <w:rFonts w:ascii="Segoe UI Symbol" w:hAnsi="Segoe UI Symbol"/>
                <w:sz w:val="19"/>
                <w:szCs w:val="19"/>
              </w:rPr>
            </w:pPr>
          </w:p>
        </w:tc>
      </w:tr>
      <w:tr w:rsidR="0015495E" w14:paraId="194C437C" w14:textId="77777777">
        <w:trPr>
          <w:trHeight w:val="203"/>
        </w:trPr>
        <w:tc>
          <w:tcPr>
            <w:tcW w:w="1857" w:type="dxa"/>
            <w:shd w:val="clear" w:color="auto" w:fill="D9D9D9" w:themeFill="background1" w:themeFillShade="D9"/>
            <w:vAlign w:val="center"/>
          </w:tcPr>
          <w:p w14:paraId="44E746F9" w14:textId="77777777" w:rsidR="0015495E" w:rsidRDefault="0015495E">
            <w:pPr>
              <w:spacing w:before="0" w:after="0"/>
              <w:rPr>
                <w:b/>
                <w:bCs/>
                <w:sz w:val="19"/>
                <w:szCs w:val="19"/>
              </w:rPr>
            </w:pPr>
            <w:r>
              <w:rPr>
                <w:b/>
                <w:bCs/>
                <w:sz w:val="19"/>
                <w:szCs w:val="19"/>
              </w:rPr>
              <w:t>Service URLs</w:t>
            </w:r>
          </w:p>
          <w:p w14:paraId="779AA6E7" w14:textId="77777777" w:rsidR="0015495E" w:rsidRPr="00ED288A" w:rsidRDefault="0015495E">
            <w:pPr>
              <w:spacing w:before="120"/>
              <w:rPr>
                <w:b/>
                <w:bCs/>
                <w:sz w:val="19"/>
                <w:szCs w:val="19"/>
              </w:rPr>
            </w:pPr>
          </w:p>
        </w:tc>
        <w:tc>
          <w:tcPr>
            <w:tcW w:w="9053" w:type="dxa"/>
            <w:shd w:val="clear" w:color="auto" w:fill="auto"/>
          </w:tcPr>
          <w:p w14:paraId="0301F411" w14:textId="77777777" w:rsidR="0015495E" w:rsidRDefault="0015495E">
            <w:pPr>
              <w:spacing w:before="0" w:after="0"/>
              <w:ind w:right="743"/>
              <w:rPr>
                <w:color w:val="000000" w:themeColor="hyperlink"/>
              </w:rPr>
            </w:pPr>
          </w:p>
          <w:tbl>
            <w:tblPr>
              <w:tblStyle w:val="TableGrid"/>
              <w:tblW w:w="0" w:type="auto"/>
              <w:tblLayout w:type="fixed"/>
              <w:tblLook w:val="04A0" w:firstRow="1" w:lastRow="0" w:firstColumn="1" w:lastColumn="0" w:noHBand="0" w:noVBand="1"/>
            </w:tblPr>
            <w:tblGrid>
              <w:gridCol w:w="1716"/>
              <w:gridCol w:w="7076"/>
            </w:tblGrid>
            <w:tr w:rsidR="0015495E" w:rsidRPr="006E410C" w14:paraId="431BC6AB" w14:textId="77777777">
              <w:tc>
                <w:tcPr>
                  <w:tcW w:w="1716" w:type="dxa"/>
                  <w:shd w:val="clear" w:color="auto" w:fill="D9D9D9" w:themeFill="background1" w:themeFillShade="D9"/>
                </w:tcPr>
                <w:p w14:paraId="7CFCE54C" w14:textId="77777777" w:rsidR="0015495E" w:rsidRPr="00A45B86" w:rsidRDefault="0015495E">
                  <w:pPr>
                    <w:spacing w:before="120"/>
                    <w:rPr>
                      <w:rFonts w:cstheme="minorHAnsi"/>
                      <w:b/>
                      <w:bCs/>
                      <w:sz w:val="18"/>
                      <w:szCs w:val="18"/>
                    </w:rPr>
                  </w:pPr>
                  <w:r>
                    <w:rPr>
                      <w:rFonts w:cstheme="minorHAnsi"/>
                      <w:b/>
                      <w:bCs/>
                      <w:sz w:val="18"/>
                      <w:szCs w:val="18"/>
                    </w:rPr>
                    <w:t>ESRI REST Service</w:t>
                  </w:r>
                </w:p>
              </w:tc>
              <w:tc>
                <w:tcPr>
                  <w:tcW w:w="7076" w:type="dxa"/>
                  <w:shd w:val="clear" w:color="auto" w:fill="auto"/>
                </w:tcPr>
                <w:p w14:paraId="77576103" w14:textId="62346A46" w:rsidR="0006405E" w:rsidRPr="0006405E" w:rsidRDefault="001B691A" w:rsidP="0006405E">
                  <w:pPr>
                    <w:spacing w:before="120"/>
                    <w:rPr>
                      <w:rFonts w:cstheme="minorHAnsi"/>
                      <w:sz w:val="18"/>
                      <w:szCs w:val="18"/>
                    </w:rPr>
                  </w:pPr>
                  <w:hyperlink r:id="rId23" w:history="1">
                    <w:r w:rsidR="000E2222" w:rsidRPr="0006405E">
                      <w:rPr>
                        <w:rStyle w:val="Hyperlink"/>
                        <w:rFonts w:cstheme="minorHAnsi"/>
                        <w:sz w:val="18"/>
                        <w:szCs w:val="18"/>
                      </w:rPr>
                      <w:t>https://vicmap.land.vic.gov.au/hosting/rest/services/Hosted/Vicmap_Vector_Tile_Basemap_</w:t>
                    </w:r>
                    <w:r w:rsidR="000E2222" w:rsidRPr="00E73A5F">
                      <w:rPr>
                        <w:rStyle w:val="Hyperlink"/>
                        <w:rFonts w:cstheme="minorHAnsi"/>
                        <w:sz w:val="18"/>
                        <w:szCs w:val="18"/>
                      </w:rPr>
                      <w:t>Greyscale</w:t>
                    </w:r>
                    <w:r w:rsidR="000E2222" w:rsidRPr="0006405E">
                      <w:rPr>
                        <w:rStyle w:val="Hyperlink"/>
                        <w:rFonts w:cstheme="minorHAnsi"/>
                        <w:sz w:val="18"/>
                        <w:szCs w:val="18"/>
                      </w:rPr>
                      <w:t>_WM_Hosted/VectorTileServer</w:t>
                    </w:r>
                  </w:hyperlink>
                </w:p>
                <w:p w14:paraId="0CF58C80" w14:textId="311B173E" w:rsidR="0015495E" w:rsidRPr="00F64DFE" w:rsidRDefault="0015495E">
                  <w:pPr>
                    <w:spacing w:before="120"/>
                    <w:rPr>
                      <w:rFonts w:cstheme="minorHAnsi"/>
                      <w:sz w:val="18"/>
                      <w:szCs w:val="18"/>
                    </w:rPr>
                  </w:pPr>
                </w:p>
              </w:tc>
            </w:tr>
          </w:tbl>
          <w:p w14:paraId="1BA1627E" w14:textId="77777777" w:rsidR="0015495E" w:rsidRPr="006E410C" w:rsidRDefault="0015495E">
            <w:pPr>
              <w:spacing w:before="120"/>
              <w:rPr>
                <w:sz w:val="19"/>
                <w:szCs w:val="19"/>
              </w:rPr>
            </w:pPr>
          </w:p>
        </w:tc>
      </w:tr>
      <w:tr w:rsidR="0015495E" w14:paraId="37365BC4" w14:textId="77777777">
        <w:trPr>
          <w:trHeight w:val="203"/>
        </w:trPr>
        <w:tc>
          <w:tcPr>
            <w:tcW w:w="1857" w:type="dxa"/>
            <w:shd w:val="clear" w:color="auto" w:fill="D9D9D9" w:themeFill="background1" w:themeFillShade="D9"/>
            <w:vAlign w:val="center"/>
          </w:tcPr>
          <w:p w14:paraId="1DC59902" w14:textId="77777777" w:rsidR="0015495E" w:rsidRDefault="0015495E">
            <w:pPr>
              <w:spacing w:before="120"/>
              <w:rPr>
                <w:b/>
                <w:bCs/>
                <w:sz w:val="19"/>
                <w:szCs w:val="19"/>
              </w:rPr>
            </w:pPr>
            <w:r w:rsidRPr="00ED288A">
              <w:rPr>
                <w:b/>
                <w:bCs/>
                <w:sz w:val="19"/>
                <w:szCs w:val="19"/>
              </w:rPr>
              <w:t>Coordinate Reference System</w:t>
            </w:r>
          </w:p>
          <w:p w14:paraId="408B949A" w14:textId="77777777" w:rsidR="0015495E" w:rsidRPr="00ED288A" w:rsidRDefault="0015495E">
            <w:pPr>
              <w:spacing w:before="120"/>
              <w:rPr>
                <w:b/>
                <w:bCs/>
                <w:sz w:val="19"/>
                <w:szCs w:val="19"/>
              </w:rPr>
            </w:pPr>
          </w:p>
        </w:tc>
        <w:tc>
          <w:tcPr>
            <w:tcW w:w="9053" w:type="dxa"/>
            <w:shd w:val="clear" w:color="auto" w:fill="auto"/>
            <w:vAlign w:val="center"/>
          </w:tcPr>
          <w:tbl>
            <w:tblPr>
              <w:tblStyle w:val="TableGrid"/>
              <w:tblW w:w="0" w:type="auto"/>
              <w:tblLayout w:type="fixed"/>
              <w:tblLook w:val="04A0" w:firstRow="1" w:lastRow="0" w:firstColumn="1" w:lastColumn="0" w:noHBand="0" w:noVBand="1"/>
            </w:tblPr>
            <w:tblGrid>
              <w:gridCol w:w="1788"/>
              <w:gridCol w:w="7004"/>
            </w:tblGrid>
            <w:tr w:rsidR="0015495E" w:rsidRPr="006E410C" w14:paraId="74F143FE" w14:textId="77777777">
              <w:tc>
                <w:tcPr>
                  <w:tcW w:w="1788" w:type="dxa"/>
                  <w:shd w:val="clear" w:color="auto" w:fill="D9D9D9" w:themeFill="background1" w:themeFillShade="D9"/>
                </w:tcPr>
                <w:p w14:paraId="45D0BE99" w14:textId="77777777" w:rsidR="0015495E" w:rsidRPr="006E410C" w:rsidRDefault="0015495E">
                  <w:pPr>
                    <w:spacing w:before="120"/>
                    <w:rPr>
                      <w:b/>
                      <w:bCs/>
                      <w:sz w:val="19"/>
                      <w:szCs w:val="19"/>
                    </w:rPr>
                  </w:pPr>
                  <w:r w:rsidRPr="006E410C">
                    <w:rPr>
                      <w:b/>
                      <w:bCs/>
                      <w:sz w:val="19"/>
                      <w:szCs w:val="19"/>
                    </w:rPr>
                    <w:t>EPSG Code</w:t>
                  </w:r>
                </w:p>
              </w:tc>
              <w:tc>
                <w:tcPr>
                  <w:tcW w:w="7004" w:type="dxa"/>
                </w:tcPr>
                <w:p w14:paraId="742CC793" w14:textId="77777777" w:rsidR="0015495E" w:rsidRPr="006E410C" w:rsidRDefault="0015495E">
                  <w:pPr>
                    <w:spacing w:before="120"/>
                    <w:rPr>
                      <w:sz w:val="19"/>
                      <w:szCs w:val="19"/>
                    </w:rPr>
                  </w:pPr>
                  <w:r>
                    <w:rPr>
                      <w:sz w:val="19"/>
                      <w:szCs w:val="19"/>
                    </w:rPr>
                    <w:t>3857</w:t>
                  </w:r>
                </w:p>
              </w:tc>
            </w:tr>
            <w:tr w:rsidR="0015495E" w:rsidRPr="006E410C" w14:paraId="7E0FB8F5" w14:textId="77777777">
              <w:tc>
                <w:tcPr>
                  <w:tcW w:w="1788" w:type="dxa"/>
                  <w:shd w:val="clear" w:color="auto" w:fill="D9D9D9" w:themeFill="background1" w:themeFillShade="D9"/>
                </w:tcPr>
                <w:p w14:paraId="66CA4F32" w14:textId="77777777" w:rsidR="0015495E" w:rsidRPr="006E410C" w:rsidRDefault="0015495E">
                  <w:pPr>
                    <w:spacing w:before="120"/>
                    <w:rPr>
                      <w:b/>
                      <w:bCs/>
                      <w:sz w:val="19"/>
                      <w:szCs w:val="19"/>
                    </w:rPr>
                  </w:pPr>
                  <w:r w:rsidRPr="006E410C">
                    <w:rPr>
                      <w:b/>
                      <w:bCs/>
                      <w:sz w:val="19"/>
                      <w:szCs w:val="19"/>
                    </w:rPr>
                    <w:t>Name</w:t>
                  </w:r>
                </w:p>
              </w:tc>
              <w:tc>
                <w:tcPr>
                  <w:tcW w:w="7004" w:type="dxa"/>
                </w:tcPr>
                <w:p w14:paraId="7A4D2EF7" w14:textId="77777777" w:rsidR="0015495E" w:rsidRPr="006E410C" w:rsidRDefault="0015495E">
                  <w:pPr>
                    <w:spacing w:before="120"/>
                    <w:rPr>
                      <w:sz w:val="19"/>
                      <w:szCs w:val="19"/>
                    </w:rPr>
                  </w:pPr>
                  <w:r>
                    <w:rPr>
                      <w:sz w:val="19"/>
                      <w:szCs w:val="19"/>
                    </w:rPr>
                    <w:t>Web Mercator</w:t>
                  </w:r>
                </w:p>
              </w:tc>
            </w:tr>
          </w:tbl>
          <w:p w14:paraId="3C377954" w14:textId="77777777" w:rsidR="0015495E" w:rsidRPr="006E410C" w:rsidRDefault="0015495E">
            <w:pPr>
              <w:spacing w:before="120"/>
              <w:rPr>
                <w:b/>
                <w:bCs/>
                <w:sz w:val="19"/>
                <w:szCs w:val="19"/>
              </w:rPr>
            </w:pPr>
          </w:p>
        </w:tc>
      </w:tr>
      <w:tr w:rsidR="0015495E" w14:paraId="1145346D" w14:textId="77777777">
        <w:trPr>
          <w:trHeight w:val="203"/>
        </w:trPr>
        <w:tc>
          <w:tcPr>
            <w:tcW w:w="1857" w:type="dxa"/>
            <w:shd w:val="clear" w:color="auto" w:fill="D9D9D9" w:themeFill="background1" w:themeFillShade="D9"/>
            <w:vAlign w:val="center"/>
          </w:tcPr>
          <w:p w14:paraId="3B6B3649" w14:textId="77777777" w:rsidR="0015495E" w:rsidRPr="00ED288A" w:rsidRDefault="0015495E">
            <w:pPr>
              <w:spacing w:before="120"/>
              <w:rPr>
                <w:b/>
                <w:bCs/>
                <w:sz w:val="19"/>
                <w:szCs w:val="19"/>
              </w:rPr>
            </w:pPr>
            <w:r>
              <w:rPr>
                <w:b/>
                <w:bCs/>
                <w:sz w:val="19"/>
                <w:szCs w:val="19"/>
              </w:rPr>
              <w:t>Colour</w:t>
            </w:r>
          </w:p>
        </w:tc>
        <w:tc>
          <w:tcPr>
            <w:tcW w:w="9053" w:type="dxa"/>
            <w:shd w:val="clear" w:color="auto" w:fill="auto"/>
            <w:vAlign w:val="center"/>
          </w:tcPr>
          <w:p w14:paraId="1B0E5E52" w14:textId="1D36BB0C" w:rsidR="0015495E" w:rsidRPr="006E410C" w:rsidRDefault="0015495E">
            <w:pPr>
              <w:spacing w:before="120"/>
              <w:jc w:val="center"/>
              <w:rPr>
                <w:b/>
                <w:bCs/>
                <w:sz w:val="19"/>
                <w:szCs w:val="19"/>
              </w:rPr>
            </w:pPr>
            <w:r>
              <w:rPr>
                <w:noProof/>
              </w:rPr>
              <w:drawing>
                <wp:inline distT="0" distB="0" distL="0" distR="0" wp14:anchorId="57B273EE" wp14:editId="7416509E">
                  <wp:extent cx="5648325" cy="4248150"/>
                  <wp:effectExtent l="0" t="0" r="9525" b="0"/>
                  <wp:docPr id="1392656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8325" cy="4248150"/>
                          </a:xfrm>
                          <a:prstGeom prst="rect">
                            <a:avLst/>
                          </a:prstGeom>
                          <a:noFill/>
                          <a:ln>
                            <a:noFill/>
                          </a:ln>
                        </pic:spPr>
                      </pic:pic>
                    </a:graphicData>
                  </a:graphic>
                </wp:inline>
              </w:drawing>
            </w:r>
          </w:p>
        </w:tc>
      </w:tr>
    </w:tbl>
    <w:p w14:paraId="21B69786" w14:textId="356DEAA3" w:rsidR="0015495E" w:rsidRPr="00167077" w:rsidRDefault="0015495E" w:rsidP="0015495E">
      <w:pPr>
        <w:pStyle w:val="Heading2"/>
      </w:pPr>
      <w:bookmarkStart w:id="13" w:name="_Toc176346402"/>
      <w:r>
        <w:lastRenderedPageBreak/>
        <w:t xml:space="preserve">Vicmap Vector Basemap </w:t>
      </w:r>
      <w:r w:rsidR="005D7D03">
        <w:t>Dark Grey</w:t>
      </w:r>
      <w:bookmarkEnd w:id="13"/>
    </w:p>
    <w:tbl>
      <w:tblPr>
        <w:tblStyle w:val="TableGrid"/>
        <w:tblW w:w="10910" w:type="dxa"/>
        <w:tblLayout w:type="fixed"/>
        <w:tblLook w:val="04A0" w:firstRow="1" w:lastRow="0" w:firstColumn="1" w:lastColumn="0" w:noHBand="0" w:noVBand="1"/>
      </w:tblPr>
      <w:tblGrid>
        <w:gridCol w:w="1790"/>
        <w:gridCol w:w="9120"/>
      </w:tblGrid>
      <w:tr w:rsidR="0015495E" w14:paraId="0DD5A862" w14:textId="77777777" w:rsidTr="2B2AE803">
        <w:tc>
          <w:tcPr>
            <w:tcW w:w="1790" w:type="dxa"/>
            <w:shd w:val="clear" w:color="auto" w:fill="D9D9D9" w:themeFill="background1" w:themeFillShade="D9"/>
            <w:vAlign w:val="center"/>
          </w:tcPr>
          <w:p w14:paraId="74DFB86F" w14:textId="77777777" w:rsidR="0015495E" w:rsidRPr="00ED288A" w:rsidRDefault="0015495E">
            <w:pPr>
              <w:spacing w:before="120"/>
              <w:rPr>
                <w:b/>
                <w:bCs/>
                <w:sz w:val="19"/>
                <w:szCs w:val="19"/>
              </w:rPr>
            </w:pPr>
            <w:r w:rsidRPr="00ED288A">
              <w:rPr>
                <w:b/>
                <w:bCs/>
                <w:sz w:val="19"/>
                <w:szCs w:val="19"/>
              </w:rPr>
              <w:t>Description</w:t>
            </w:r>
          </w:p>
        </w:tc>
        <w:tc>
          <w:tcPr>
            <w:tcW w:w="9120" w:type="dxa"/>
            <w:vAlign w:val="center"/>
          </w:tcPr>
          <w:p w14:paraId="45B36279" w14:textId="77777777" w:rsidR="0015495E" w:rsidRPr="006E410C" w:rsidRDefault="0015495E">
            <w:pPr>
              <w:spacing w:before="120"/>
              <w:rPr>
                <w:sz w:val="19"/>
                <w:szCs w:val="19"/>
              </w:rPr>
            </w:pPr>
            <w:r w:rsidRPr="008E3863">
              <w:rPr>
                <w:sz w:val="19"/>
                <w:szCs w:val="19"/>
              </w:rPr>
              <w:t xml:space="preserve">The vector tile Vicmap Basemap Colour theme service provides </w:t>
            </w:r>
            <w:proofErr w:type="spellStart"/>
            <w:r w:rsidRPr="008E3863">
              <w:rPr>
                <w:sz w:val="19"/>
                <w:szCs w:val="19"/>
              </w:rPr>
              <w:t>provides</w:t>
            </w:r>
            <w:proofErr w:type="spellEnd"/>
            <w:r w:rsidRPr="008E3863">
              <w:rPr>
                <w:sz w:val="19"/>
                <w:szCs w:val="19"/>
              </w:rPr>
              <w:t xml:space="preserve"> a seamless state-wide map of roads, features of interest, localities, hydrology, land cover, property boundaries, cultural data.</w:t>
            </w:r>
          </w:p>
        </w:tc>
      </w:tr>
      <w:tr w:rsidR="0015495E" w14:paraId="31723ADF" w14:textId="77777777" w:rsidTr="2B2AE803">
        <w:tc>
          <w:tcPr>
            <w:tcW w:w="1790" w:type="dxa"/>
            <w:shd w:val="clear" w:color="auto" w:fill="D9D9D9" w:themeFill="background1" w:themeFillShade="D9"/>
            <w:vAlign w:val="center"/>
          </w:tcPr>
          <w:p w14:paraId="58A964B5" w14:textId="77777777" w:rsidR="0015495E" w:rsidRPr="00ED288A" w:rsidRDefault="0015495E">
            <w:pPr>
              <w:spacing w:before="120"/>
              <w:rPr>
                <w:b/>
                <w:bCs/>
                <w:sz w:val="19"/>
                <w:szCs w:val="19"/>
              </w:rPr>
            </w:pPr>
            <w:r w:rsidRPr="00ED288A">
              <w:rPr>
                <w:b/>
                <w:bCs/>
                <w:sz w:val="19"/>
                <w:szCs w:val="19"/>
              </w:rPr>
              <w:t>Key Design Purpose</w:t>
            </w:r>
          </w:p>
        </w:tc>
        <w:tc>
          <w:tcPr>
            <w:tcW w:w="9120" w:type="dxa"/>
            <w:vAlign w:val="center"/>
          </w:tcPr>
          <w:p w14:paraId="75895AED" w14:textId="02477181" w:rsidR="0015495E" w:rsidRPr="000957C4" w:rsidRDefault="3D1F8E3D" w:rsidP="2B2AE803">
            <w:pPr>
              <w:spacing w:before="120"/>
              <w:rPr>
                <w:color w:val="000000" w:themeColor="text1"/>
                <w:sz w:val="19"/>
                <w:szCs w:val="19"/>
              </w:rPr>
            </w:pPr>
            <w:r w:rsidRPr="0004629E">
              <w:rPr>
                <w:sz w:val="19"/>
                <w:szCs w:val="19"/>
              </w:rPr>
              <w:t xml:space="preserve">To provide a </w:t>
            </w:r>
            <w:r w:rsidR="0004629E" w:rsidRPr="0004629E">
              <w:rPr>
                <w:sz w:val="19"/>
                <w:szCs w:val="19"/>
              </w:rPr>
              <w:t>night mode type</w:t>
            </w:r>
            <w:r w:rsidRPr="0004629E">
              <w:rPr>
                <w:sz w:val="19"/>
                <w:szCs w:val="19"/>
              </w:rPr>
              <w:t xml:space="preserve"> basemap, </w:t>
            </w:r>
            <w:r w:rsidR="0004629E" w:rsidRPr="0004629E">
              <w:rPr>
                <w:sz w:val="19"/>
                <w:szCs w:val="19"/>
              </w:rPr>
              <w:t>good for showing project areas</w:t>
            </w:r>
          </w:p>
        </w:tc>
      </w:tr>
      <w:tr w:rsidR="0015495E" w14:paraId="466B4487" w14:textId="77777777" w:rsidTr="2B2AE803">
        <w:trPr>
          <w:trHeight w:val="203"/>
        </w:trPr>
        <w:tc>
          <w:tcPr>
            <w:tcW w:w="1790" w:type="dxa"/>
            <w:shd w:val="clear" w:color="auto" w:fill="D9D9D9" w:themeFill="background1" w:themeFillShade="D9"/>
            <w:vAlign w:val="center"/>
          </w:tcPr>
          <w:p w14:paraId="064951C2" w14:textId="77777777" w:rsidR="0015495E" w:rsidRDefault="0015495E">
            <w:pPr>
              <w:spacing w:before="120"/>
              <w:rPr>
                <w:b/>
                <w:bCs/>
                <w:sz w:val="19"/>
                <w:szCs w:val="19"/>
              </w:rPr>
            </w:pPr>
            <w:r w:rsidRPr="00ED288A">
              <w:rPr>
                <w:b/>
                <w:bCs/>
                <w:sz w:val="19"/>
                <w:szCs w:val="19"/>
              </w:rPr>
              <w:t>Available Service Interfaces</w:t>
            </w:r>
          </w:p>
          <w:p w14:paraId="45D243A9" w14:textId="77777777" w:rsidR="0015495E" w:rsidRDefault="0015495E">
            <w:pPr>
              <w:spacing w:before="120"/>
              <w:rPr>
                <w:b/>
                <w:bCs/>
                <w:sz w:val="19"/>
                <w:szCs w:val="19"/>
              </w:rPr>
            </w:pPr>
          </w:p>
          <w:p w14:paraId="2E7A8F79" w14:textId="77777777" w:rsidR="0015495E" w:rsidRPr="00ED288A" w:rsidRDefault="0015495E">
            <w:pPr>
              <w:spacing w:before="120"/>
              <w:rPr>
                <w:b/>
                <w:bCs/>
                <w:sz w:val="19"/>
                <w:szCs w:val="19"/>
              </w:rPr>
            </w:pPr>
          </w:p>
        </w:tc>
        <w:tc>
          <w:tcPr>
            <w:tcW w:w="9120" w:type="dxa"/>
            <w:shd w:val="clear" w:color="auto" w:fill="auto"/>
            <w:vAlign w:val="center"/>
          </w:tcPr>
          <w:tbl>
            <w:tblPr>
              <w:tblStyle w:val="TableGrid"/>
              <w:tblW w:w="0" w:type="auto"/>
              <w:tblLayout w:type="fixed"/>
              <w:tblLook w:val="04A0" w:firstRow="1" w:lastRow="0" w:firstColumn="1" w:lastColumn="0" w:noHBand="0" w:noVBand="1"/>
            </w:tblPr>
            <w:tblGrid>
              <w:gridCol w:w="1758"/>
              <w:gridCol w:w="1758"/>
              <w:gridCol w:w="1758"/>
              <w:gridCol w:w="1759"/>
              <w:gridCol w:w="1759"/>
            </w:tblGrid>
            <w:tr w:rsidR="0015495E" w:rsidRPr="006E410C" w14:paraId="628F4946" w14:textId="77777777">
              <w:tc>
                <w:tcPr>
                  <w:tcW w:w="1758" w:type="dxa"/>
                  <w:shd w:val="clear" w:color="auto" w:fill="D9D9D9" w:themeFill="background1" w:themeFillShade="D9"/>
                </w:tcPr>
                <w:p w14:paraId="2EDEF012" w14:textId="77777777" w:rsidR="0015495E" w:rsidRPr="006E410C" w:rsidRDefault="0015495E">
                  <w:pPr>
                    <w:spacing w:before="120"/>
                    <w:jc w:val="center"/>
                    <w:rPr>
                      <w:rFonts w:ascii="Segoe UI Symbol" w:hAnsi="Segoe UI Symbol"/>
                      <w:b/>
                      <w:bCs/>
                      <w:sz w:val="19"/>
                      <w:szCs w:val="19"/>
                    </w:rPr>
                  </w:pPr>
                  <w:r w:rsidRPr="006E410C">
                    <w:rPr>
                      <w:b/>
                      <w:bCs/>
                      <w:sz w:val="19"/>
                      <w:szCs w:val="19"/>
                    </w:rPr>
                    <w:t>ESRI REST</w:t>
                  </w:r>
                </w:p>
              </w:tc>
              <w:tc>
                <w:tcPr>
                  <w:tcW w:w="1758" w:type="dxa"/>
                  <w:shd w:val="clear" w:color="auto" w:fill="D9D9D9" w:themeFill="background1" w:themeFillShade="D9"/>
                </w:tcPr>
                <w:p w14:paraId="39ACB795" w14:textId="77777777" w:rsidR="0015495E" w:rsidRPr="006E410C" w:rsidRDefault="0015495E">
                  <w:pPr>
                    <w:spacing w:before="120"/>
                    <w:jc w:val="center"/>
                    <w:rPr>
                      <w:rFonts w:ascii="Segoe UI Symbol" w:hAnsi="Segoe UI Symbol"/>
                      <w:b/>
                      <w:bCs/>
                      <w:sz w:val="19"/>
                      <w:szCs w:val="19"/>
                    </w:rPr>
                  </w:pPr>
                  <w:r w:rsidRPr="006E410C">
                    <w:rPr>
                      <w:b/>
                      <w:bCs/>
                      <w:sz w:val="19"/>
                      <w:szCs w:val="19"/>
                    </w:rPr>
                    <w:t>WMS</w:t>
                  </w:r>
                </w:p>
              </w:tc>
              <w:tc>
                <w:tcPr>
                  <w:tcW w:w="1758" w:type="dxa"/>
                  <w:shd w:val="clear" w:color="auto" w:fill="D9D9D9" w:themeFill="background1" w:themeFillShade="D9"/>
                </w:tcPr>
                <w:p w14:paraId="320BAF30" w14:textId="77777777" w:rsidR="0015495E" w:rsidRPr="006E410C" w:rsidRDefault="0015495E">
                  <w:pPr>
                    <w:spacing w:before="120"/>
                    <w:jc w:val="center"/>
                    <w:rPr>
                      <w:rFonts w:ascii="Segoe UI Symbol" w:hAnsi="Segoe UI Symbol"/>
                      <w:b/>
                      <w:bCs/>
                      <w:sz w:val="19"/>
                      <w:szCs w:val="19"/>
                    </w:rPr>
                  </w:pPr>
                  <w:r w:rsidRPr="006E410C">
                    <w:rPr>
                      <w:b/>
                      <w:bCs/>
                      <w:sz w:val="19"/>
                      <w:szCs w:val="19"/>
                    </w:rPr>
                    <w:t>WCS</w:t>
                  </w:r>
                </w:p>
              </w:tc>
              <w:tc>
                <w:tcPr>
                  <w:tcW w:w="1759" w:type="dxa"/>
                  <w:shd w:val="clear" w:color="auto" w:fill="D9D9D9" w:themeFill="background1" w:themeFillShade="D9"/>
                </w:tcPr>
                <w:p w14:paraId="054C9909" w14:textId="77777777" w:rsidR="0015495E" w:rsidRPr="006E410C" w:rsidRDefault="0015495E">
                  <w:pPr>
                    <w:spacing w:before="120"/>
                    <w:jc w:val="center"/>
                    <w:rPr>
                      <w:rFonts w:ascii="Segoe UI Symbol" w:hAnsi="Segoe UI Symbol"/>
                      <w:b/>
                      <w:bCs/>
                      <w:sz w:val="19"/>
                      <w:szCs w:val="19"/>
                    </w:rPr>
                  </w:pPr>
                  <w:r w:rsidRPr="006E410C">
                    <w:rPr>
                      <w:b/>
                      <w:bCs/>
                      <w:sz w:val="19"/>
                      <w:szCs w:val="19"/>
                    </w:rPr>
                    <w:t>W</w:t>
                  </w:r>
                  <w:r>
                    <w:rPr>
                      <w:b/>
                      <w:bCs/>
                      <w:sz w:val="19"/>
                      <w:szCs w:val="19"/>
                    </w:rPr>
                    <w:t>MTS</w:t>
                  </w:r>
                </w:p>
              </w:tc>
              <w:tc>
                <w:tcPr>
                  <w:tcW w:w="1759" w:type="dxa"/>
                  <w:shd w:val="clear" w:color="auto" w:fill="D9D9D9" w:themeFill="background1" w:themeFillShade="D9"/>
                  <w:vAlign w:val="center"/>
                </w:tcPr>
                <w:p w14:paraId="6697A484" w14:textId="77777777" w:rsidR="0015495E" w:rsidRPr="006E410C" w:rsidRDefault="0015495E">
                  <w:pPr>
                    <w:spacing w:before="120"/>
                    <w:jc w:val="center"/>
                    <w:rPr>
                      <w:rFonts w:ascii="Segoe UI Symbol" w:hAnsi="Segoe UI Symbol"/>
                      <w:b/>
                      <w:bCs/>
                      <w:sz w:val="19"/>
                      <w:szCs w:val="19"/>
                    </w:rPr>
                  </w:pPr>
                  <w:r w:rsidRPr="006E410C">
                    <w:rPr>
                      <w:b/>
                      <w:bCs/>
                      <w:sz w:val="19"/>
                      <w:szCs w:val="19"/>
                    </w:rPr>
                    <w:t>WFS/OGC API</w:t>
                  </w:r>
                </w:p>
              </w:tc>
            </w:tr>
            <w:tr w:rsidR="0015495E" w:rsidRPr="006E410C" w14:paraId="5F0E613A" w14:textId="77777777">
              <w:tc>
                <w:tcPr>
                  <w:tcW w:w="1758" w:type="dxa"/>
                  <w:shd w:val="clear" w:color="auto" w:fill="auto"/>
                </w:tcPr>
                <w:p w14:paraId="2DFADCCB" w14:textId="77777777" w:rsidR="0015495E" w:rsidRPr="006E410C" w:rsidRDefault="0015495E">
                  <w:pPr>
                    <w:spacing w:before="120"/>
                    <w:jc w:val="center"/>
                    <w:rPr>
                      <w:rFonts w:ascii="Segoe UI Symbol" w:hAnsi="Segoe UI Symbol"/>
                      <w:sz w:val="19"/>
                      <w:szCs w:val="19"/>
                    </w:rPr>
                  </w:pPr>
                  <w:r w:rsidRPr="006E410C">
                    <w:rPr>
                      <w:rFonts w:ascii="Segoe UI Symbol" w:hAnsi="Segoe UI Symbol"/>
                      <w:sz w:val="19"/>
                      <w:szCs w:val="19"/>
                    </w:rPr>
                    <w:t>✔</w:t>
                  </w:r>
                </w:p>
              </w:tc>
              <w:tc>
                <w:tcPr>
                  <w:tcW w:w="1758" w:type="dxa"/>
                  <w:shd w:val="clear" w:color="auto" w:fill="auto"/>
                </w:tcPr>
                <w:p w14:paraId="0BF533D6" w14:textId="77777777" w:rsidR="0015495E" w:rsidRPr="006E410C" w:rsidRDefault="0015495E">
                  <w:pPr>
                    <w:spacing w:before="120"/>
                    <w:jc w:val="center"/>
                    <w:rPr>
                      <w:rFonts w:ascii="Segoe UI Symbol" w:hAnsi="Segoe UI Symbol"/>
                      <w:sz w:val="19"/>
                      <w:szCs w:val="19"/>
                    </w:rPr>
                  </w:pPr>
                  <w:r w:rsidRPr="006E410C">
                    <w:rPr>
                      <w:rFonts w:ascii="Segoe UI Symbol" w:hAnsi="Segoe UI Symbol"/>
                      <w:sz w:val="19"/>
                      <w:szCs w:val="19"/>
                    </w:rPr>
                    <w:t>✘</w:t>
                  </w:r>
                </w:p>
              </w:tc>
              <w:tc>
                <w:tcPr>
                  <w:tcW w:w="1758" w:type="dxa"/>
                  <w:shd w:val="clear" w:color="auto" w:fill="auto"/>
                </w:tcPr>
                <w:p w14:paraId="58D25548" w14:textId="77777777" w:rsidR="0015495E" w:rsidRPr="006E410C" w:rsidRDefault="0015495E">
                  <w:pPr>
                    <w:spacing w:before="120"/>
                    <w:jc w:val="center"/>
                    <w:rPr>
                      <w:rFonts w:ascii="Segoe UI Symbol" w:hAnsi="Segoe UI Symbol"/>
                      <w:sz w:val="19"/>
                      <w:szCs w:val="19"/>
                    </w:rPr>
                  </w:pPr>
                  <w:r w:rsidRPr="006E410C">
                    <w:rPr>
                      <w:rFonts w:ascii="Segoe UI Symbol" w:hAnsi="Segoe UI Symbol"/>
                      <w:sz w:val="19"/>
                      <w:szCs w:val="19"/>
                    </w:rPr>
                    <w:t>✘</w:t>
                  </w:r>
                </w:p>
              </w:tc>
              <w:tc>
                <w:tcPr>
                  <w:tcW w:w="1759" w:type="dxa"/>
                  <w:shd w:val="clear" w:color="auto" w:fill="auto"/>
                </w:tcPr>
                <w:p w14:paraId="181EA25F" w14:textId="77777777" w:rsidR="0015495E" w:rsidRPr="006E410C" w:rsidRDefault="0015495E">
                  <w:pPr>
                    <w:spacing w:before="120"/>
                    <w:jc w:val="center"/>
                    <w:rPr>
                      <w:rFonts w:ascii="Segoe UI Symbol" w:hAnsi="Segoe UI Symbol"/>
                      <w:sz w:val="19"/>
                      <w:szCs w:val="19"/>
                    </w:rPr>
                  </w:pPr>
                  <w:r w:rsidRPr="006E410C">
                    <w:rPr>
                      <w:rFonts w:ascii="Segoe UI Symbol" w:hAnsi="Segoe UI Symbol"/>
                      <w:sz w:val="19"/>
                      <w:szCs w:val="19"/>
                    </w:rPr>
                    <w:t>✘</w:t>
                  </w:r>
                </w:p>
              </w:tc>
              <w:tc>
                <w:tcPr>
                  <w:tcW w:w="1759" w:type="dxa"/>
                  <w:shd w:val="clear" w:color="auto" w:fill="auto"/>
                </w:tcPr>
                <w:p w14:paraId="6A47C99C" w14:textId="77777777" w:rsidR="0015495E" w:rsidRPr="006E410C" w:rsidRDefault="0015495E">
                  <w:pPr>
                    <w:spacing w:before="120"/>
                    <w:jc w:val="center"/>
                    <w:rPr>
                      <w:rFonts w:ascii="Segoe UI Symbol" w:hAnsi="Segoe UI Symbol"/>
                      <w:sz w:val="19"/>
                      <w:szCs w:val="19"/>
                    </w:rPr>
                  </w:pPr>
                  <w:r w:rsidRPr="006E410C">
                    <w:rPr>
                      <w:rFonts w:ascii="Segoe UI Symbol" w:hAnsi="Segoe UI Symbol"/>
                      <w:sz w:val="19"/>
                      <w:szCs w:val="19"/>
                    </w:rPr>
                    <w:t>✘</w:t>
                  </w:r>
                </w:p>
              </w:tc>
            </w:tr>
          </w:tbl>
          <w:p w14:paraId="45B4DC11" w14:textId="77777777" w:rsidR="0015495E" w:rsidRPr="006E410C" w:rsidRDefault="0015495E">
            <w:pPr>
              <w:spacing w:before="120"/>
              <w:rPr>
                <w:rFonts w:ascii="Segoe UI Symbol" w:hAnsi="Segoe UI Symbol"/>
                <w:sz w:val="19"/>
                <w:szCs w:val="19"/>
              </w:rPr>
            </w:pPr>
          </w:p>
        </w:tc>
      </w:tr>
      <w:tr w:rsidR="0015495E" w14:paraId="22CF2556" w14:textId="77777777" w:rsidTr="2B2AE803">
        <w:trPr>
          <w:trHeight w:val="203"/>
        </w:trPr>
        <w:tc>
          <w:tcPr>
            <w:tcW w:w="1790" w:type="dxa"/>
            <w:shd w:val="clear" w:color="auto" w:fill="D9D9D9" w:themeFill="background1" w:themeFillShade="D9"/>
            <w:vAlign w:val="center"/>
          </w:tcPr>
          <w:p w14:paraId="1C30CC68" w14:textId="77777777" w:rsidR="0015495E" w:rsidRDefault="0015495E">
            <w:pPr>
              <w:spacing w:before="0" w:after="0"/>
              <w:rPr>
                <w:b/>
                <w:bCs/>
                <w:sz w:val="19"/>
                <w:szCs w:val="19"/>
              </w:rPr>
            </w:pPr>
            <w:r>
              <w:rPr>
                <w:b/>
                <w:bCs/>
                <w:sz w:val="19"/>
                <w:szCs w:val="19"/>
              </w:rPr>
              <w:t>Service URLs</w:t>
            </w:r>
          </w:p>
          <w:p w14:paraId="171E71B3" w14:textId="77777777" w:rsidR="0015495E" w:rsidRPr="00ED288A" w:rsidRDefault="0015495E">
            <w:pPr>
              <w:spacing w:before="120"/>
              <w:rPr>
                <w:b/>
                <w:bCs/>
                <w:sz w:val="19"/>
                <w:szCs w:val="19"/>
              </w:rPr>
            </w:pPr>
          </w:p>
        </w:tc>
        <w:tc>
          <w:tcPr>
            <w:tcW w:w="9120" w:type="dxa"/>
            <w:shd w:val="clear" w:color="auto" w:fill="auto"/>
          </w:tcPr>
          <w:p w14:paraId="05FC912F" w14:textId="77777777" w:rsidR="0015495E" w:rsidRDefault="0015495E">
            <w:pPr>
              <w:spacing w:before="0" w:after="0"/>
              <w:ind w:right="743"/>
              <w:rPr>
                <w:color w:val="000000" w:themeColor="hyperlink"/>
              </w:rPr>
            </w:pPr>
          </w:p>
          <w:tbl>
            <w:tblPr>
              <w:tblStyle w:val="TableGrid"/>
              <w:tblW w:w="0" w:type="auto"/>
              <w:tblLayout w:type="fixed"/>
              <w:tblLook w:val="04A0" w:firstRow="1" w:lastRow="0" w:firstColumn="1" w:lastColumn="0" w:noHBand="0" w:noVBand="1"/>
            </w:tblPr>
            <w:tblGrid>
              <w:gridCol w:w="1716"/>
              <w:gridCol w:w="7076"/>
            </w:tblGrid>
            <w:tr w:rsidR="0015495E" w:rsidRPr="006E410C" w14:paraId="006E2ED7" w14:textId="77777777">
              <w:tc>
                <w:tcPr>
                  <w:tcW w:w="1716" w:type="dxa"/>
                  <w:shd w:val="clear" w:color="auto" w:fill="D9D9D9" w:themeFill="background1" w:themeFillShade="D9"/>
                </w:tcPr>
                <w:p w14:paraId="455A718B" w14:textId="77777777" w:rsidR="0015495E" w:rsidRPr="00A45B86" w:rsidRDefault="0015495E">
                  <w:pPr>
                    <w:spacing w:before="120"/>
                    <w:rPr>
                      <w:rFonts w:cstheme="minorHAnsi"/>
                      <w:b/>
                      <w:bCs/>
                      <w:sz w:val="18"/>
                      <w:szCs w:val="18"/>
                    </w:rPr>
                  </w:pPr>
                  <w:r>
                    <w:rPr>
                      <w:rFonts w:cstheme="minorHAnsi"/>
                      <w:b/>
                      <w:bCs/>
                      <w:sz w:val="18"/>
                      <w:szCs w:val="18"/>
                    </w:rPr>
                    <w:t>ESRI REST Service</w:t>
                  </w:r>
                </w:p>
              </w:tc>
              <w:tc>
                <w:tcPr>
                  <w:tcW w:w="7076" w:type="dxa"/>
                  <w:shd w:val="clear" w:color="auto" w:fill="auto"/>
                </w:tcPr>
                <w:p w14:paraId="39C2C78D" w14:textId="43A51AD8" w:rsidR="0015495E" w:rsidRPr="00F64DFE" w:rsidRDefault="001B691A">
                  <w:pPr>
                    <w:spacing w:before="120"/>
                    <w:rPr>
                      <w:rFonts w:cstheme="minorHAnsi"/>
                      <w:sz w:val="18"/>
                      <w:szCs w:val="18"/>
                    </w:rPr>
                  </w:pPr>
                  <w:hyperlink r:id="rId25" w:history="1">
                    <w:r w:rsidR="000E2222" w:rsidRPr="000E2222">
                      <w:rPr>
                        <w:rStyle w:val="Hyperlink"/>
                        <w:rFonts w:cstheme="minorHAnsi"/>
                        <w:sz w:val="18"/>
                        <w:szCs w:val="18"/>
                      </w:rPr>
                      <w:t>https://vicmap.land.vic.gov.au/hosting/rest/services/Hosted/Vicmap_Vector_Tile_Basemap_DarkGrey_WM_Hosted/VectorTileServer</w:t>
                    </w:r>
                  </w:hyperlink>
                </w:p>
              </w:tc>
            </w:tr>
          </w:tbl>
          <w:p w14:paraId="1E078D94" w14:textId="77777777" w:rsidR="0015495E" w:rsidRPr="006E410C" w:rsidRDefault="0015495E">
            <w:pPr>
              <w:spacing w:before="120"/>
              <w:rPr>
                <w:sz w:val="19"/>
                <w:szCs w:val="19"/>
              </w:rPr>
            </w:pPr>
          </w:p>
        </w:tc>
      </w:tr>
      <w:tr w:rsidR="0015495E" w14:paraId="3ADFFB9C" w14:textId="77777777" w:rsidTr="2B2AE803">
        <w:trPr>
          <w:trHeight w:val="203"/>
        </w:trPr>
        <w:tc>
          <w:tcPr>
            <w:tcW w:w="1790" w:type="dxa"/>
            <w:shd w:val="clear" w:color="auto" w:fill="D9D9D9" w:themeFill="background1" w:themeFillShade="D9"/>
            <w:vAlign w:val="center"/>
          </w:tcPr>
          <w:p w14:paraId="7FD8068E" w14:textId="77777777" w:rsidR="0015495E" w:rsidRDefault="0015495E">
            <w:pPr>
              <w:spacing w:before="120"/>
              <w:rPr>
                <w:b/>
                <w:bCs/>
                <w:sz w:val="19"/>
                <w:szCs w:val="19"/>
              </w:rPr>
            </w:pPr>
            <w:r w:rsidRPr="00ED288A">
              <w:rPr>
                <w:b/>
                <w:bCs/>
                <w:sz w:val="19"/>
                <w:szCs w:val="19"/>
              </w:rPr>
              <w:t>Coordinate Reference System</w:t>
            </w:r>
          </w:p>
          <w:p w14:paraId="1D806186" w14:textId="77777777" w:rsidR="0015495E" w:rsidRPr="00ED288A" w:rsidRDefault="0015495E">
            <w:pPr>
              <w:spacing w:before="120"/>
              <w:rPr>
                <w:b/>
                <w:bCs/>
                <w:sz w:val="19"/>
                <w:szCs w:val="19"/>
              </w:rPr>
            </w:pPr>
          </w:p>
        </w:tc>
        <w:tc>
          <w:tcPr>
            <w:tcW w:w="9120" w:type="dxa"/>
            <w:shd w:val="clear" w:color="auto" w:fill="auto"/>
            <w:vAlign w:val="center"/>
          </w:tcPr>
          <w:tbl>
            <w:tblPr>
              <w:tblStyle w:val="TableGrid"/>
              <w:tblW w:w="0" w:type="auto"/>
              <w:tblLayout w:type="fixed"/>
              <w:tblLook w:val="04A0" w:firstRow="1" w:lastRow="0" w:firstColumn="1" w:lastColumn="0" w:noHBand="0" w:noVBand="1"/>
            </w:tblPr>
            <w:tblGrid>
              <w:gridCol w:w="1788"/>
              <w:gridCol w:w="7004"/>
            </w:tblGrid>
            <w:tr w:rsidR="0015495E" w:rsidRPr="006E410C" w14:paraId="3C7A3889" w14:textId="77777777">
              <w:tc>
                <w:tcPr>
                  <w:tcW w:w="1788" w:type="dxa"/>
                  <w:shd w:val="clear" w:color="auto" w:fill="D9D9D9" w:themeFill="background1" w:themeFillShade="D9"/>
                </w:tcPr>
                <w:p w14:paraId="612A0B26" w14:textId="77777777" w:rsidR="0015495E" w:rsidRPr="006E410C" w:rsidRDefault="0015495E">
                  <w:pPr>
                    <w:spacing w:before="120"/>
                    <w:rPr>
                      <w:b/>
                      <w:bCs/>
                      <w:sz w:val="19"/>
                      <w:szCs w:val="19"/>
                    </w:rPr>
                  </w:pPr>
                  <w:r w:rsidRPr="006E410C">
                    <w:rPr>
                      <w:b/>
                      <w:bCs/>
                      <w:sz w:val="19"/>
                      <w:szCs w:val="19"/>
                    </w:rPr>
                    <w:t>EPSG Code</w:t>
                  </w:r>
                </w:p>
              </w:tc>
              <w:tc>
                <w:tcPr>
                  <w:tcW w:w="7004" w:type="dxa"/>
                </w:tcPr>
                <w:p w14:paraId="24FA96DC" w14:textId="77777777" w:rsidR="0015495E" w:rsidRPr="006E410C" w:rsidRDefault="0015495E">
                  <w:pPr>
                    <w:spacing w:before="120"/>
                    <w:rPr>
                      <w:sz w:val="19"/>
                      <w:szCs w:val="19"/>
                    </w:rPr>
                  </w:pPr>
                  <w:r>
                    <w:rPr>
                      <w:sz w:val="19"/>
                      <w:szCs w:val="19"/>
                    </w:rPr>
                    <w:t>3857</w:t>
                  </w:r>
                </w:p>
              </w:tc>
            </w:tr>
            <w:tr w:rsidR="0015495E" w:rsidRPr="006E410C" w14:paraId="7631038C" w14:textId="77777777">
              <w:tc>
                <w:tcPr>
                  <w:tcW w:w="1788" w:type="dxa"/>
                  <w:shd w:val="clear" w:color="auto" w:fill="D9D9D9" w:themeFill="background1" w:themeFillShade="D9"/>
                </w:tcPr>
                <w:p w14:paraId="37D7A59B" w14:textId="77777777" w:rsidR="0015495E" w:rsidRPr="006E410C" w:rsidRDefault="0015495E">
                  <w:pPr>
                    <w:spacing w:before="120"/>
                    <w:rPr>
                      <w:b/>
                      <w:bCs/>
                      <w:sz w:val="19"/>
                      <w:szCs w:val="19"/>
                    </w:rPr>
                  </w:pPr>
                  <w:r w:rsidRPr="006E410C">
                    <w:rPr>
                      <w:b/>
                      <w:bCs/>
                      <w:sz w:val="19"/>
                      <w:szCs w:val="19"/>
                    </w:rPr>
                    <w:t>Name</w:t>
                  </w:r>
                </w:p>
              </w:tc>
              <w:tc>
                <w:tcPr>
                  <w:tcW w:w="7004" w:type="dxa"/>
                </w:tcPr>
                <w:p w14:paraId="66F8E9DF" w14:textId="77777777" w:rsidR="0015495E" w:rsidRPr="006E410C" w:rsidRDefault="0015495E">
                  <w:pPr>
                    <w:spacing w:before="120"/>
                    <w:rPr>
                      <w:sz w:val="19"/>
                      <w:szCs w:val="19"/>
                    </w:rPr>
                  </w:pPr>
                  <w:r>
                    <w:rPr>
                      <w:sz w:val="19"/>
                      <w:szCs w:val="19"/>
                    </w:rPr>
                    <w:t>Web Mercator</w:t>
                  </w:r>
                </w:p>
              </w:tc>
            </w:tr>
          </w:tbl>
          <w:p w14:paraId="51621582" w14:textId="77777777" w:rsidR="0015495E" w:rsidRPr="006E410C" w:rsidRDefault="0015495E">
            <w:pPr>
              <w:spacing w:before="120"/>
              <w:rPr>
                <w:b/>
                <w:bCs/>
                <w:sz w:val="19"/>
                <w:szCs w:val="19"/>
              </w:rPr>
            </w:pPr>
          </w:p>
        </w:tc>
      </w:tr>
      <w:tr w:rsidR="0015495E" w14:paraId="04DC80F1" w14:textId="77777777" w:rsidTr="2B2AE803">
        <w:trPr>
          <w:trHeight w:val="203"/>
        </w:trPr>
        <w:tc>
          <w:tcPr>
            <w:tcW w:w="1790" w:type="dxa"/>
            <w:shd w:val="clear" w:color="auto" w:fill="D9D9D9" w:themeFill="background1" w:themeFillShade="D9"/>
            <w:vAlign w:val="center"/>
          </w:tcPr>
          <w:p w14:paraId="3DC47247" w14:textId="77777777" w:rsidR="0015495E" w:rsidRPr="00ED288A" w:rsidRDefault="0015495E">
            <w:pPr>
              <w:spacing w:before="120"/>
              <w:rPr>
                <w:b/>
                <w:bCs/>
                <w:sz w:val="19"/>
                <w:szCs w:val="19"/>
              </w:rPr>
            </w:pPr>
            <w:r>
              <w:rPr>
                <w:b/>
                <w:bCs/>
                <w:sz w:val="19"/>
                <w:szCs w:val="19"/>
              </w:rPr>
              <w:t>Colour</w:t>
            </w:r>
          </w:p>
        </w:tc>
        <w:tc>
          <w:tcPr>
            <w:tcW w:w="9120" w:type="dxa"/>
            <w:shd w:val="clear" w:color="auto" w:fill="auto"/>
            <w:vAlign w:val="center"/>
          </w:tcPr>
          <w:p w14:paraId="3460E922" w14:textId="3975E6D9" w:rsidR="0015495E" w:rsidRPr="006E410C" w:rsidRDefault="0015495E">
            <w:pPr>
              <w:spacing w:before="120"/>
              <w:jc w:val="center"/>
              <w:rPr>
                <w:b/>
                <w:bCs/>
                <w:sz w:val="19"/>
                <w:szCs w:val="19"/>
              </w:rPr>
            </w:pPr>
            <w:r>
              <w:rPr>
                <w:b/>
                <w:bCs/>
                <w:noProof/>
                <w:sz w:val="19"/>
                <w:szCs w:val="19"/>
              </w:rPr>
              <w:drawing>
                <wp:inline distT="0" distB="0" distL="0" distR="0" wp14:anchorId="7B25EC85" wp14:editId="78EF9469">
                  <wp:extent cx="5648325" cy="3810000"/>
                  <wp:effectExtent l="0" t="0" r="9525" b="0"/>
                  <wp:docPr id="1133011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3810000"/>
                          </a:xfrm>
                          <a:prstGeom prst="rect">
                            <a:avLst/>
                          </a:prstGeom>
                          <a:noFill/>
                          <a:ln>
                            <a:noFill/>
                          </a:ln>
                        </pic:spPr>
                      </pic:pic>
                    </a:graphicData>
                  </a:graphic>
                </wp:inline>
              </w:drawing>
            </w:r>
          </w:p>
        </w:tc>
      </w:tr>
    </w:tbl>
    <w:p w14:paraId="1A4B4AE3" w14:textId="77777777" w:rsidR="0015495E" w:rsidRDefault="0015495E" w:rsidP="0015495E">
      <w:pPr>
        <w:ind w:left="284"/>
      </w:pPr>
    </w:p>
    <w:p w14:paraId="131BAA63" w14:textId="77777777" w:rsidR="00A67646" w:rsidRDefault="00A67646" w:rsidP="00BE2575">
      <w:pPr>
        <w:pStyle w:val="Heading1"/>
        <w:ind w:right="3260"/>
        <w:rPr>
          <w:sz w:val="96"/>
          <w:szCs w:val="96"/>
        </w:rPr>
      </w:pPr>
      <w:r>
        <w:rPr>
          <w:sz w:val="96"/>
          <w:szCs w:val="96"/>
        </w:rPr>
        <w:br w:type="page"/>
      </w:r>
    </w:p>
    <w:p w14:paraId="09DD1477" w14:textId="075C25FC" w:rsidR="00860B39" w:rsidRPr="00733F7E" w:rsidRDefault="00860B39" w:rsidP="00860B39">
      <w:pPr>
        <w:pStyle w:val="Heading1"/>
        <w:ind w:left="426" w:right="3968"/>
        <w:rPr>
          <w:sz w:val="96"/>
          <w:szCs w:val="96"/>
        </w:rPr>
      </w:pPr>
      <w:bookmarkStart w:id="14" w:name="_Toc176346403"/>
      <w:r w:rsidRPr="2B2AE803">
        <w:rPr>
          <w:sz w:val="96"/>
          <w:szCs w:val="96"/>
        </w:rPr>
        <w:lastRenderedPageBreak/>
        <w:t>Part C: Service Connection Guide</w:t>
      </w:r>
      <w:bookmarkEnd w:id="14"/>
    </w:p>
    <w:p w14:paraId="21D1D4CA" w14:textId="77777777" w:rsidR="00860B39" w:rsidRDefault="00860B39" w:rsidP="0061720C">
      <w:pPr>
        <w:pStyle w:val="Heading2"/>
        <w:ind w:left="426"/>
      </w:pPr>
      <w:r>
        <w:br w:type="page"/>
      </w:r>
    </w:p>
    <w:p w14:paraId="1FAC51A0" w14:textId="0B472554" w:rsidR="008B17F9" w:rsidRDefault="004C028E" w:rsidP="0061720C">
      <w:pPr>
        <w:pStyle w:val="Heading2"/>
        <w:ind w:left="426"/>
      </w:pPr>
      <w:bookmarkStart w:id="15" w:name="_Toc176346404"/>
      <w:r>
        <w:lastRenderedPageBreak/>
        <w:t>Connecti</w:t>
      </w:r>
      <w:r w:rsidR="00421BC2">
        <w:t xml:space="preserve">ng via </w:t>
      </w:r>
      <w:r w:rsidR="008B17F9">
        <w:t>ArcGIS Pro v2</w:t>
      </w:r>
      <w:r w:rsidR="00254F06">
        <w:t>+, 3+</w:t>
      </w:r>
      <w:bookmarkEnd w:id="15"/>
    </w:p>
    <w:p w14:paraId="3D058F82" w14:textId="6FD4966A" w:rsidR="00EF7E52" w:rsidRPr="00EF7E52" w:rsidRDefault="00EF7E52" w:rsidP="0061720C">
      <w:pPr>
        <w:pStyle w:val="Heading3"/>
        <w:ind w:left="426"/>
        <w:rPr>
          <w:color w:val="FF0000"/>
        </w:rPr>
      </w:pPr>
      <w:bookmarkStart w:id="16" w:name="_Toc176346405"/>
      <w:r w:rsidRPr="2B2AE803">
        <w:rPr>
          <w:color w:val="FF0000"/>
        </w:rPr>
        <w:t>Note that the vector tile basemaps will not work in ArcMap</w:t>
      </w:r>
      <w:bookmarkEnd w:id="16"/>
    </w:p>
    <w:p w14:paraId="725EC2D8" w14:textId="77777777" w:rsidR="003A5739" w:rsidRDefault="003A5739" w:rsidP="003A5739">
      <w:pPr>
        <w:pStyle w:val="Heading3"/>
        <w:ind w:left="426"/>
      </w:pPr>
      <w:bookmarkStart w:id="17" w:name="_Toc176346406"/>
      <w:r>
        <w:t>Adding an ESRI Rest Server (ArcGIS Server) Connection</w:t>
      </w:r>
      <w:bookmarkEnd w:id="17"/>
    </w:p>
    <w:p w14:paraId="3865D72C" w14:textId="77777777" w:rsidR="003A5739" w:rsidRDefault="003A5739" w:rsidP="003A5739">
      <w:pPr>
        <w:ind w:left="426"/>
        <w:rPr>
          <w:color w:val="FF0000"/>
        </w:rPr>
      </w:pPr>
    </w:p>
    <w:p w14:paraId="5B92DF15" w14:textId="77777777" w:rsidR="0061720C" w:rsidRDefault="0061720C" w:rsidP="0061720C">
      <w:pPr>
        <w:ind w:left="426"/>
      </w:pPr>
      <w:r>
        <w:t>a.</w:t>
      </w:r>
      <w:r>
        <w:tab/>
        <w:t xml:space="preserve">From the ArcGIS Pro start screen </w:t>
      </w:r>
      <w:proofErr w:type="gramStart"/>
      <w:r>
        <w:t>open</w:t>
      </w:r>
      <w:proofErr w:type="gramEnd"/>
      <w:r>
        <w:t xml:space="preserve"> any project or “Start without a template” and then open a New Map</w:t>
      </w:r>
    </w:p>
    <w:p w14:paraId="2C851EB8" w14:textId="4CD7B52A" w:rsidR="0061720C" w:rsidRDefault="0061720C" w:rsidP="0061720C">
      <w:pPr>
        <w:ind w:left="426"/>
      </w:pPr>
      <w:r>
        <w:t>b.</w:t>
      </w:r>
      <w:r>
        <w:tab/>
      </w:r>
      <w:r w:rsidR="00B72F14">
        <w:t>Click on add data</w:t>
      </w:r>
    </w:p>
    <w:p w14:paraId="09F83683" w14:textId="60AB8848" w:rsidR="0061720C" w:rsidRDefault="0061720C" w:rsidP="0061720C">
      <w:pPr>
        <w:ind w:left="426"/>
      </w:pPr>
      <w:r>
        <w:t>c.</w:t>
      </w:r>
      <w:r>
        <w:tab/>
      </w:r>
      <w:r w:rsidR="00B81AFE">
        <w:t>Add data from Path</w:t>
      </w:r>
    </w:p>
    <w:p w14:paraId="6F96BAE8" w14:textId="478E30A6" w:rsidR="00FF4AA0" w:rsidRDefault="00B72F14" w:rsidP="00D978AB">
      <w:pPr>
        <w:ind w:left="709" w:hanging="284"/>
        <w:rPr>
          <w:rFonts w:cstheme="minorHAnsi"/>
          <w:sz w:val="18"/>
          <w:szCs w:val="18"/>
        </w:rPr>
      </w:pPr>
      <w:r>
        <w:t xml:space="preserve">d. Paste </w:t>
      </w:r>
      <w:proofErr w:type="spellStart"/>
      <w:r>
        <w:t>url</w:t>
      </w:r>
      <w:proofErr w:type="spellEnd"/>
      <w:r>
        <w:t xml:space="preserve"> from above </w:t>
      </w:r>
      <w:proofErr w:type="spellStart"/>
      <w:r>
        <w:t>arcgis</w:t>
      </w:r>
      <w:proofErr w:type="spellEnd"/>
      <w:r>
        <w:t xml:space="preserve"> server url: </w:t>
      </w:r>
      <w:proofErr w:type="spellStart"/>
      <w:r>
        <w:t>e.g</w:t>
      </w:r>
      <w:proofErr w:type="spellEnd"/>
      <w:r>
        <w:t xml:space="preserve"> </w:t>
      </w:r>
    </w:p>
    <w:tbl>
      <w:tblPr>
        <w:tblStyle w:val="TableGrid"/>
        <w:tblW w:w="0" w:type="auto"/>
        <w:tblInd w:w="421" w:type="dxa"/>
        <w:tblLayout w:type="fixed"/>
        <w:tblLook w:val="04A0" w:firstRow="1" w:lastRow="0" w:firstColumn="1" w:lastColumn="0" w:noHBand="0" w:noVBand="1"/>
      </w:tblPr>
      <w:tblGrid>
        <w:gridCol w:w="2976"/>
        <w:gridCol w:w="6804"/>
      </w:tblGrid>
      <w:tr w:rsidR="001E3813" w14:paraId="7414151B" w14:textId="77777777">
        <w:trPr>
          <w:trHeight w:val="485"/>
        </w:trPr>
        <w:tc>
          <w:tcPr>
            <w:tcW w:w="2976" w:type="dxa"/>
          </w:tcPr>
          <w:p w14:paraId="3F5326E6" w14:textId="77777777" w:rsidR="001E3813" w:rsidRPr="00D978AB" w:rsidRDefault="001E3813">
            <w:pPr>
              <w:pStyle w:val="ListAlpha"/>
              <w:numPr>
                <w:ilvl w:val="0"/>
                <w:numId w:val="0"/>
              </w:numPr>
              <w:ind w:left="27" w:right="33"/>
              <w:rPr>
                <w:rStyle w:val="HTMLAddressChar"/>
                <w:b/>
                <w:bCs/>
                <w:i w:val="0"/>
                <w:iCs w:val="0"/>
                <w:color w:val="auto"/>
                <w:sz w:val="18"/>
                <w:szCs w:val="18"/>
              </w:rPr>
            </w:pPr>
            <w:r>
              <w:rPr>
                <w:rStyle w:val="HTMLAddressChar"/>
                <w:b/>
                <w:bCs/>
                <w:i w:val="0"/>
                <w:iCs w:val="0"/>
                <w:color w:val="auto"/>
                <w:sz w:val="18"/>
                <w:szCs w:val="18"/>
              </w:rPr>
              <w:t>Server Name</w:t>
            </w:r>
          </w:p>
        </w:tc>
        <w:tc>
          <w:tcPr>
            <w:tcW w:w="6804" w:type="dxa"/>
          </w:tcPr>
          <w:p w14:paraId="74080E28" w14:textId="77777777" w:rsidR="001E3813" w:rsidRPr="00037664" w:rsidRDefault="001E3813">
            <w:pPr>
              <w:pStyle w:val="ListAlpha"/>
              <w:numPr>
                <w:ilvl w:val="0"/>
                <w:numId w:val="0"/>
              </w:numPr>
              <w:ind w:left="30" w:right="885"/>
              <w:rPr>
                <w:rStyle w:val="HTMLAddressChar"/>
                <w:b/>
                <w:bCs/>
                <w:i w:val="0"/>
                <w:iCs w:val="0"/>
                <w:color w:val="FF0000"/>
                <w:sz w:val="18"/>
                <w:szCs w:val="18"/>
              </w:rPr>
            </w:pPr>
            <w:r w:rsidRPr="00037664">
              <w:rPr>
                <w:rStyle w:val="HTMLAddressChar"/>
                <w:b/>
                <w:bCs/>
                <w:i w:val="0"/>
                <w:iCs w:val="0"/>
                <w:color w:val="auto"/>
                <w:sz w:val="18"/>
                <w:szCs w:val="18"/>
              </w:rPr>
              <w:t>Serv</w:t>
            </w:r>
            <w:r>
              <w:rPr>
                <w:rStyle w:val="HTMLAddressChar"/>
                <w:b/>
                <w:bCs/>
                <w:i w:val="0"/>
                <w:iCs w:val="0"/>
                <w:color w:val="auto"/>
                <w:sz w:val="18"/>
                <w:szCs w:val="18"/>
              </w:rPr>
              <w:t>er</w:t>
            </w:r>
            <w:r w:rsidRPr="00037664">
              <w:rPr>
                <w:rStyle w:val="HTMLAddressChar"/>
                <w:b/>
                <w:bCs/>
                <w:i w:val="0"/>
                <w:iCs w:val="0"/>
                <w:color w:val="auto"/>
                <w:sz w:val="18"/>
                <w:szCs w:val="18"/>
              </w:rPr>
              <w:t xml:space="preserve"> URL</w:t>
            </w:r>
          </w:p>
        </w:tc>
      </w:tr>
      <w:tr w:rsidR="001E3813" w14:paraId="4238F428" w14:textId="77777777">
        <w:trPr>
          <w:trHeight w:val="503"/>
        </w:trPr>
        <w:tc>
          <w:tcPr>
            <w:tcW w:w="2976" w:type="dxa"/>
          </w:tcPr>
          <w:p w14:paraId="417AA153" w14:textId="183827F5" w:rsidR="001E3813" w:rsidRPr="00E04C69" w:rsidRDefault="001E3813">
            <w:pPr>
              <w:pStyle w:val="ListAlpha"/>
              <w:numPr>
                <w:ilvl w:val="0"/>
                <w:numId w:val="0"/>
              </w:numPr>
              <w:ind w:left="27" w:right="33"/>
              <w:rPr>
                <w:rStyle w:val="HTMLAddressChar"/>
                <w:i w:val="0"/>
                <w:iCs w:val="0"/>
                <w:color w:val="auto"/>
                <w:sz w:val="18"/>
                <w:szCs w:val="18"/>
              </w:rPr>
            </w:pPr>
            <w:r w:rsidRPr="00E04C69">
              <w:rPr>
                <w:rStyle w:val="HTMLAddressChar"/>
                <w:i w:val="0"/>
                <w:iCs w:val="0"/>
                <w:color w:val="auto"/>
                <w:sz w:val="18"/>
                <w:szCs w:val="18"/>
              </w:rPr>
              <w:t xml:space="preserve">Vicmap </w:t>
            </w:r>
            <w:r w:rsidR="00E10658">
              <w:rPr>
                <w:rStyle w:val="HTMLAddressChar"/>
                <w:i w:val="0"/>
                <w:iCs w:val="0"/>
                <w:color w:val="auto"/>
                <w:sz w:val="18"/>
                <w:szCs w:val="18"/>
              </w:rPr>
              <w:t>Vector Basemap Colour</w:t>
            </w:r>
          </w:p>
        </w:tc>
        <w:tc>
          <w:tcPr>
            <w:tcW w:w="6804" w:type="dxa"/>
          </w:tcPr>
          <w:p w14:paraId="492E59C9" w14:textId="77777777" w:rsidR="002A6608" w:rsidRPr="002A6608" w:rsidRDefault="001B691A" w:rsidP="002A6608">
            <w:pPr>
              <w:pStyle w:val="ListAlpha"/>
              <w:ind w:left="27" w:right="33"/>
            </w:pPr>
            <w:hyperlink r:id="rId27" w:tgtFrame="_blank" w:tooltip="https://vicmap.land.vic.gov.au/hosting/rest/services/hosted/vicmap_vector_tile_basemap_colour_wm_hosted/vectortileserver" w:history="1">
              <w:r w:rsidR="002A6608" w:rsidRPr="002A6608">
                <w:rPr>
                  <w:rStyle w:val="Hyperlink"/>
                </w:rPr>
                <w:t>https://vicmap.land.vic.gov.au/hosting/rest/services/Hosted/Vicmap_Vector_Tile_Basemap_Colour_WM_Hosted/VectorTileServer</w:t>
              </w:r>
            </w:hyperlink>
          </w:p>
          <w:p w14:paraId="188BB204" w14:textId="3C8F18FD" w:rsidR="001E3813" w:rsidRPr="00E04C69" w:rsidRDefault="001E3813">
            <w:pPr>
              <w:ind w:left="35"/>
              <w:rPr>
                <w:rStyle w:val="HTMLAddressChar"/>
                <w:rFonts w:eastAsiaTheme="minorHAnsi" w:cstheme="minorBidi"/>
                <w:i w:val="0"/>
                <w:iCs w:val="0"/>
                <w:color w:val="auto"/>
                <w:sz w:val="18"/>
                <w:szCs w:val="18"/>
                <w:lang w:eastAsia="en-US"/>
              </w:rPr>
            </w:pPr>
          </w:p>
        </w:tc>
      </w:tr>
    </w:tbl>
    <w:p w14:paraId="0788828F" w14:textId="77777777" w:rsidR="001E3813" w:rsidRDefault="001E3813" w:rsidP="00D978AB">
      <w:pPr>
        <w:ind w:left="709" w:hanging="284"/>
      </w:pPr>
    </w:p>
    <w:p w14:paraId="64F536F6" w14:textId="4D8852A7" w:rsidR="00CF26C2" w:rsidRDefault="005714A3" w:rsidP="0061720C">
      <w:pPr>
        <w:ind w:left="426"/>
      </w:pPr>
      <w:r>
        <w:rPr>
          <w:noProof/>
        </w:rPr>
        <w:drawing>
          <wp:inline distT="0" distB="0" distL="0" distR="0" wp14:anchorId="01D7A471" wp14:editId="574543AB">
            <wp:extent cx="6661150" cy="4804410"/>
            <wp:effectExtent l="0" t="0" r="6350" b="0"/>
            <wp:docPr id="2138681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81504" name=""/>
                    <pic:cNvPicPr/>
                  </pic:nvPicPr>
                  <pic:blipFill>
                    <a:blip r:embed="rId28"/>
                    <a:stretch>
                      <a:fillRect/>
                    </a:stretch>
                  </pic:blipFill>
                  <pic:spPr>
                    <a:xfrm>
                      <a:off x="0" y="0"/>
                      <a:ext cx="6661150" cy="4804410"/>
                    </a:xfrm>
                    <a:prstGeom prst="rect">
                      <a:avLst/>
                    </a:prstGeom>
                  </pic:spPr>
                </pic:pic>
              </a:graphicData>
            </a:graphic>
          </wp:inline>
        </w:drawing>
      </w:r>
      <w:r w:rsidR="00B72F14">
        <w:rPr>
          <w:noProof/>
        </w:rPr>
        <w:t xml:space="preserve"> </w:t>
      </w:r>
    </w:p>
    <w:p w14:paraId="3F7211B7" w14:textId="1B4CFB72" w:rsidR="00C757BB" w:rsidRDefault="00C757BB" w:rsidP="00CF26C2">
      <w:pPr>
        <w:ind w:left="426"/>
      </w:pPr>
      <w:r>
        <w:t>g.</w:t>
      </w:r>
      <w:r>
        <w:tab/>
        <w:t xml:space="preserve">Click </w:t>
      </w:r>
      <w:r w:rsidR="003E6713">
        <w:t>Add</w:t>
      </w:r>
      <w:r>
        <w:t xml:space="preserve"> </w:t>
      </w:r>
    </w:p>
    <w:p w14:paraId="3E04DBBE" w14:textId="1107C021" w:rsidR="00FF4AA0" w:rsidRDefault="008D2A93" w:rsidP="00CF26C2">
      <w:pPr>
        <w:ind w:left="426"/>
      </w:pPr>
      <w:r>
        <w:lastRenderedPageBreak/>
        <w:t>h. The vector tile map will be visible</w:t>
      </w:r>
    </w:p>
    <w:p w14:paraId="4F11A215" w14:textId="31B17FF3" w:rsidR="008D2A93" w:rsidRDefault="008D2A93" w:rsidP="00CF26C2">
      <w:pPr>
        <w:ind w:left="426"/>
      </w:pPr>
      <w:r>
        <w:rPr>
          <w:noProof/>
        </w:rPr>
        <w:drawing>
          <wp:inline distT="0" distB="0" distL="0" distR="0" wp14:anchorId="01865F1A" wp14:editId="5BD4A8A6">
            <wp:extent cx="6661150" cy="4254500"/>
            <wp:effectExtent l="0" t="0" r="6350" b="0"/>
            <wp:docPr id="81748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8221" name=""/>
                    <pic:cNvPicPr/>
                  </pic:nvPicPr>
                  <pic:blipFill>
                    <a:blip r:embed="rId29"/>
                    <a:stretch>
                      <a:fillRect/>
                    </a:stretch>
                  </pic:blipFill>
                  <pic:spPr>
                    <a:xfrm>
                      <a:off x="0" y="0"/>
                      <a:ext cx="6661150" cy="4254500"/>
                    </a:xfrm>
                    <a:prstGeom prst="rect">
                      <a:avLst/>
                    </a:prstGeom>
                  </pic:spPr>
                </pic:pic>
              </a:graphicData>
            </a:graphic>
          </wp:inline>
        </w:drawing>
      </w:r>
    </w:p>
    <w:p w14:paraId="056D7115" w14:textId="0AB94DAE" w:rsidR="00926265" w:rsidRDefault="00926265" w:rsidP="003B562E">
      <w:pPr>
        <w:pStyle w:val="Heading3"/>
      </w:pPr>
      <w:bookmarkStart w:id="18" w:name="_Adding_an_ArcGIS"/>
      <w:bookmarkEnd w:id="18"/>
    </w:p>
    <w:p w14:paraId="21AD9F7C" w14:textId="1FA48420" w:rsidR="006657DC" w:rsidRDefault="00421BC2" w:rsidP="0061720C">
      <w:pPr>
        <w:pStyle w:val="Heading2"/>
        <w:ind w:left="426"/>
      </w:pPr>
      <w:bookmarkStart w:id="19" w:name="_Toc176346407"/>
      <w:r>
        <w:t xml:space="preserve">Connecting via </w:t>
      </w:r>
      <w:r w:rsidR="006657DC">
        <w:t>QGIS V3.36</w:t>
      </w:r>
      <w:bookmarkEnd w:id="19"/>
    </w:p>
    <w:p w14:paraId="2D363C1C" w14:textId="65C92339" w:rsidR="00807371" w:rsidRDefault="00807371" w:rsidP="0061720C">
      <w:pPr>
        <w:pStyle w:val="Heading3"/>
        <w:ind w:left="426"/>
      </w:pPr>
      <w:bookmarkStart w:id="20" w:name="_Adding_an_ESRI"/>
      <w:bookmarkStart w:id="21" w:name="_Toc176346408"/>
      <w:bookmarkEnd w:id="20"/>
      <w:r>
        <w:t>Adding a</w:t>
      </w:r>
      <w:r w:rsidR="00122CB4">
        <w:t>n ESRI Rest Server (ArcGIS Server)</w:t>
      </w:r>
      <w:r w:rsidR="00F30D55">
        <w:t xml:space="preserve"> Connection</w:t>
      </w:r>
      <w:bookmarkEnd w:id="21"/>
    </w:p>
    <w:p w14:paraId="6A92F92F" w14:textId="25BFE68D" w:rsidR="00CD70C1" w:rsidRDefault="008112B1" w:rsidP="007829CD">
      <w:pPr>
        <w:pStyle w:val="ListParagraph"/>
        <w:numPr>
          <w:ilvl w:val="0"/>
          <w:numId w:val="42"/>
        </w:numPr>
      </w:pPr>
      <w:r>
        <w:t xml:space="preserve">Under </w:t>
      </w:r>
      <w:proofErr w:type="spellStart"/>
      <w:proofErr w:type="gramStart"/>
      <w:r>
        <w:t>browser,select</w:t>
      </w:r>
      <w:proofErr w:type="spellEnd"/>
      <w:proofErr w:type="gramEnd"/>
      <w:r>
        <w:t xml:space="preserve"> vector tiles and “add new </w:t>
      </w:r>
      <w:proofErr w:type="spellStart"/>
      <w:r>
        <w:t>arcgis</w:t>
      </w:r>
      <w:proofErr w:type="spellEnd"/>
      <w:r>
        <w:t xml:space="preserve"> vector tile service connection”</w:t>
      </w:r>
    </w:p>
    <w:p w14:paraId="66B97AD1" w14:textId="518AE1E0" w:rsidR="008112B1" w:rsidRDefault="008112B1" w:rsidP="007829CD">
      <w:pPr>
        <w:pStyle w:val="ListParagraph"/>
        <w:numPr>
          <w:ilvl w:val="0"/>
          <w:numId w:val="42"/>
        </w:numPr>
      </w:pPr>
      <w:r>
        <w:t>Paste Ser</w:t>
      </w:r>
      <w:r w:rsidR="00330134">
        <w:t xml:space="preserve">vice </w:t>
      </w:r>
      <w:proofErr w:type="spellStart"/>
      <w:r w:rsidR="00330134">
        <w:t>url</w:t>
      </w:r>
      <w:proofErr w:type="spellEnd"/>
      <w:r w:rsidR="00330134">
        <w:t xml:space="preserve"> in service </w:t>
      </w:r>
      <w:proofErr w:type="spellStart"/>
      <w:r w:rsidR="00330134">
        <w:t>url</w:t>
      </w:r>
      <w:proofErr w:type="spellEnd"/>
      <w:r w:rsidR="00330134">
        <w:t xml:space="preserve"> area</w:t>
      </w:r>
    </w:p>
    <w:p w14:paraId="77ED595A" w14:textId="6FE21804" w:rsidR="00EA2437" w:rsidRDefault="00B72BB2" w:rsidP="007829CD">
      <w:pPr>
        <w:pStyle w:val="ListParagraph"/>
        <w:ind w:left="770"/>
      </w:pPr>
      <w:r>
        <w:rPr>
          <w:noProof/>
        </w:rPr>
        <w:lastRenderedPageBreak/>
        <w:drawing>
          <wp:inline distT="0" distB="0" distL="0" distR="0" wp14:anchorId="47DFF5AA" wp14:editId="6DEBE97F">
            <wp:extent cx="6661150" cy="3637280"/>
            <wp:effectExtent l="0" t="0" r="6350" b="1270"/>
            <wp:docPr id="134638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80252" name=""/>
                    <pic:cNvPicPr/>
                  </pic:nvPicPr>
                  <pic:blipFill>
                    <a:blip r:embed="rId30"/>
                    <a:stretch>
                      <a:fillRect/>
                    </a:stretch>
                  </pic:blipFill>
                  <pic:spPr>
                    <a:xfrm>
                      <a:off x="0" y="0"/>
                      <a:ext cx="6661150" cy="3637280"/>
                    </a:xfrm>
                    <a:prstGeom prst="rect">
                      <a:avLst/>
                    </a:prstGeom>
                  </pic:spPr>
                </pic:pic>
              </a:graphicData>
            </a:graphic>
          </wp:inline>
        </w:drawing>
      </w:r>
    </w:p>
    <w:p w14:paraId="72A62796" w14:textId="6CAEEDCD" w:rsidR="00FF15B7" w:rsidRDefault="00FF15B7" w:rsidP="00FF15B7">
      <w:r>
        <w:br w:type="page"/>
      </w:r>
      <w:r w:rsidR="00961F79">
        <w:lastRenderedPageBreak/>
        <w:t>Drag vector tile service from browser window into layers window</w:t>
      </w:r>
    </w:p>
    <w:p w14:paraId="085DEB99" w14:textId="77777777" w:rsidR="00961F79" w:rsidRDefault="00961F79" w:rsidP="00FF15B7"/>
    <w:p w14:paraId="7ECCA97D" w14:textId="5679923E" w:rsidR="00961F79" w:rsidRDefault="00961F79" w:rsidP="00FF15B7">
      <w:r>
        <w:rPr>
          <w:noProof/>
        </w:rPr>
        <w:drawing>
          <wp:inline distT="0" distB="0" distL="0" distR="0" wp14:anchorId="10EC48BE" wp14:editId="493C4CD3">
            <wp:extent cx="6661150" cy="3900170"/>
            <wp:effectExtent l="0" t="0" r="6350" b="5080"/>
            <wp:docPr id="1865162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2840" name=""/>
                    <pic:cNvPicPr/>
                  </pic:nvPicPr>
                  <pic:blipFill>
                    <a:blip r:embed="rId31"/>
                    <a:stretch>
                      <a:fillRect/>
                    </a:stretch>
                  </pic:blipFill>
                  <pic:spPr>
                    <a:xfrm>
                      <a:off x="0" y="0"/>
                      <a:ext cx="6661150" cy="3900170"/>
                    </a:xfrm>
                    <a:prstGeom prst="rect">
                      <a:avLst/>
                    </a:prstGeom>
                  </pic:spPr>
                </pic:pic>
              </a:graphicData>
            </a:graphic>
          </wp:inline>
        </w:drawing>
      </w:r>
    </w:p>
    <w:p w14:paraId="447CF932" w14:textId="48F2F2B1" w:rsidR="00885C11" w:rsidRDefault="00885C11" w:rsidP="002715AA">
      <w:pPr>
        <w:ind w:left="426"/>
      </w:pPr>
    </w:p>
    <w:p w14:paraId="77E2AF67" w14:textId="7CA191CC" w:rsidR="00885C11" w:rsidRDefault="00885C11" w:rsidP="002715AA">
      <w:pPr>
        <w:pStyle w:val="ListParagraph"/>
        <w:numPr>
          <w:ilvl w:val="0"/>
          <w:numId w:val="13"/>
        </w:numPr>
      </w:pPr>
      <w:r>
        <w:t>Click ‘Close’ at the bottom of the Data Source Manager window.</w:t>
      </w:r>
    </w:p>
    <w:p w14:paraId="360DEE61" w14:textId="26E733D1" w:rsidR="00885C11" w:rsidRDefault="00885C11" w:rsidP="004B1726">
      <w:pPr>
        <w:pStyle w:val="Heading3"/>
        <w:ind w:left="426"/>
      </w:pPr>
      <w:bookmarkStart w:id="22" w:name="_Toc176346409"/>
      <w:r>
        <w:t>Adding Services</w:t>
      </w:r>
      <w:r w:rsidR="00F30D55">
        <w:t xml:space="preserve"> </w:t>
      </w:r>
      <w:r w:rsidR="00F7631F">
        <w:t>from an ESRI Rest Server (ArcGIS Server) Connection</w:t>
      </w:r>
      <w:bookmarkEnd w:id="22"/>
    </w:p>
    <w:p w14:paraId="6FF4AC7D" w14:textId="77777777" w:rsidR="004B1726" w:rsidRDefault="004B1726" w:rsidP="00885C11">
      <w:pPr>
        <w:ind w:left="426"/>
      </w:pPr>
    </w:p>
    <w:p w14:paraId="70377B6D" w14:textId="28C2C31F" w:rsidR="00440C45" w:rsidRDefault="000E2DB4" w:rsidP="00495340">
      <w:pPr>
        <w:ind w:left="426"/>
      </w:pPr>
      <w:r>
        <w:t xml:space="preserve">Following </w:t>
      </w:r>
      <w:r w:rsidR="00085EA9">
        <w:t xml:space="preserve">on from </w:t>
      </w:r>
      <w:r>
        <w:t xml:space="preserve">the steps for </w:t>
      </w:r>
      <w:hyperlink w:anchor="_Adding_an_ESRI" w:history="1">
        <w:r w:rsidR="00440C45" w:rsidRPr="00FC2D99">
          <w:rPr>
            <w:rStyle w:val="Hyperlink"/>
          </w:rPr>
          <w:t>Adding an ESRI Rest Server (ArcGIS Server) Connection</w:t>
        </w:r>
      </w:hyperlink>
      <w:r w:rsidR="00495340">
        <w:t>.</w:t>
      </w:r>
    </w:p>
    <w:p w14:paraId="70C41917" w14:textId="77777777" w:rsidR="007B57EA" w:rsidRDefault="007B57EA" w:rsidP="007B57EA">
      <w:pPr>
        <w:ind w:left="426"/>
      </w:pPr>
    </w:p>
    <w:p w14:paraId="2E03823D" w14:textId="77777777" w:rsidR="007B57EA" w:rsidRDefault="007B57EA" w:rsidP="007B57EA">
      <w:pPr>
        <w:ind w:left="426"/>
      </w:pPr>
      <w:r>
        <w:t xml:space="preserve">In the browser pane your added ArcGIS Server connection will appear underneath ‘ArcGIS REST Services’. It will appear as whatever you named it at step d. You can click to expand the server and the service folders hosted on the server. Services will appear with a checkerboard icon as shown below. </w:t>
      </w:r>
    </w:p>
    <w:p w14:paraId="1D841FC9" w14:textId="77777777" w:rsidR="007B57EA" w:rsidRDefault="007B57EA" w:rsidP="00885C11">
      <w:pPr>
        <w:ind w:left="426"/>
      </w:pPr>
    </w:p>
    <w:p w14:paraId="6EF68DDB" w14:textId="58AF5195" w:rsidR="00464C7F" w:rsidRDefault="00885C11" w:rsidP="003C741F">
      <w:pPr>
        <w:pStyle w:val="ListParagraph"/>
        <w:numPr>
          <w:ilvl w:val="0"/>
          <w:numId w:val="8"/>
        </w:numPr>
        <w:ind w:left="798"/>
      </w:pPr>
      <w:r>
        <w:t>To add a service to your map, right click on it and select ‘Add Layer to Project’</w:t>
      </w:r>
    </w:p>
    <w:p w14:paraId="1C1BDF49" w14:textId="2B554725" w:rsidR="00464C7F" w:rsidRDefault="00464C7F" w:rsidP="00885C11">
      <w:pPr>
        <w:ind w:left="426"/>
      </w:pPr>
    </w:p>
    <w:p w14:paraId="45D783A8" w14:textId="77777777" w:rsidR="00885C11" w:rsidRDefault="00885C11" w:rsidP="009E6FCA">
      <w:pPr>
        <w:ind w:left="426"/>
      </w:pPr>
    </w:p>
    <w:p w14:paraId="41E563F5" w14:textId="77777777" w:rsidR="00E70EBE" w:rsidRDefault="00E70EBE" w:rsidP="009E6FCA">
      <w:pPr>
        <w:ind w:left="426"/>
      </w:pPr>
    </w:p>
    <w:p w14:paraId="4C5E5407" w14:textId="063C1432" w:rsidR="003B29EA" w:rsidRDefault="003B29EA" w:rsidP="009E6FCA">
      <w:pPr>
        <w:ind w:left="426"/>
      </w:pPr>
      <w:r>
        <w:br w:type="page"/>
      </w:r>
    </w:p>
    <w:p w14:paraId="46E69719" w14:textId="77777777" w:rsidR="00D63299" w:rsidRDefault="00D63299" w:rsidP="00E70EBE">
      <w:pPr>
        <w:pStyle w:val="Heading2"/>
        <w:ind w:left="426"/>
      </w:pPr>
      <w:bookmarkStart w:id="23" w:name="_Adding_a_Web"/>
      <w:bookmarkStart w:id="24" w:name="_Adding_a_Web_1"/>
      <w:bookmarkEnd w:id="23"/>
      <w:bookmarkEnd w:id="24"/>
      <w:r>
        <w:lastRenderedPageBreak/>
        <w:br w:type="page"/>
      </w:r>
    </w:p>
    <w:p w14:paraId="21A71706" w14:textId="68C62435" w:rsidR="00CD70C1" w:rsidRPr="00864670" w:rsidRDefault="00CD70C1" w:rsidP="00864670">
      <w:pPr>
        <w:pStyle w:val="Heading1"/>
        <w:ind w:left="426"/>
        <w:rPr>
          <w:sz w:val="96"/>
          <w:szCs w:val="96"/>
        </w:rPr>
      </w:pPr>
      <w:bookmarkStart w:id="25" w:name="_Toc176346410"/>
      <w:r w:rsidRPr="2B2AE803">
        <w:rPr>
          <w:sz w:val="96"/>
          <w:szCs w:val="96"/>
        </w:rPr>
        <w:lastRenderedPageBreak/>
        <w:t xml:space="preserve">Part </w:t>
      </w:r>
      <w:r w:rsidR="009E36DA" w:rsidRPr="2B2AE803">
        <w:rPr>
          <w:sz w:val="96"/>
          <w:szCs w:val="96"/>
        </w:rPr>
        <w:t>D</w:t>
      </w:r>
      <w:r w:rsidRPr="2B2AE803">
        <w:rPr>
          <w:sz w:val="96"/>
          <w:szCs w:val="96"/>
        </w:rPr>
        <w:t>: Service Ma</w:t>
      </w:r>
      <w:r w:rsidR="00864670" w:rsidRPr="2B2AE803">
        <w:rPr>
          <w:sz w:val="96"/>
          <w:szCs w:val="96"/>
        </w:rPr>
        <w:t>intenance and Support</w:t>
      </w:r>
      <w:bookmarkEnd w:id="25"/>
    </w:p>
    <w:p w14:paraId="661B0407" w14:textId="77777777" w:rsidR="00CD70C1" w:rsidRDefault="00CD70C1" w:rsidP="00CD70C1"/>
    <w:p w14:paraId="188A525F" w14:textId="77777777" w:rsidR="00CD70C1" w:rsidRDefault="00CD70C1" w:rsidP="00CD70C1"/>
    <w:p w14:paraId="251E87DC" w14:textId="77777777" w:rsidR="00B9596C" w:rsidRDefault="00B9596C" w:rsidP="00791AD5">
      <w:pPr>
        <w:pStyle w:val="Heading2"/>
        <w:ind w:left="567"/>
      </w:pPr>
      <w:r>
        <w:br w:type="page"/>
      </w:r>
    </w:p>
    <w:p w14:paraId="002ABB81" w14:textId="28356F23" w:rsidR="00AC53D3" w:rsidRDefault="00230628" w:rsidP="00380793">
      <w:pPr>
        <w:pStyle w:val="Heading2"/>
        <w:ind w:left="567"/>
      </w:pPr>
      <w:bookmarkStart w:id="26" w:name="_Toc176346411"/>
      <w:r>
        <w:lastRenderedPageBreak/>
        <w:t xml:space="preserve">Maintenance and </w:t>
      </w:r>
      <w:r w:rsidR="005618B1">
        <w:t>Service Level</w:t>
      </w:r>
      <w:r w:rsidR="00FB595C">
        <w:t>s</w:t>
      </w:r>
      <w:bookmarkEnd w:id="26"/>
    </w:p>
    <w:p w14:paraId="4FD02E0B" w14:textId="77777777" w:rsidR="00380793" w:rsidRPr="00380793" w:rsidRDefault="00380793" w:rsidP="00380793"/>
    <w:p w14:paraId="6B97BAFD" w14:textId="192EC77C" w:rsidR="00BE2575" w:rsidRDefault="00BE2575" w:rsidP="00380793">
      <w:pPr>
        <w:pStyle w:val="ListParagraph"/>
        <w:numPr>
          <w:ilvl w:val="0"/>
          <w:numId w:val="27"/>
        </w:numPr>
        <w:ind w:left="993"/>
      </w:pPr>
      <w:r>
        <w:t>The basemaps are updated automatically on Sunday night, after the updates of the data</w:t>
      </w:r>
    </w:p>
    <w:p w14:paraId="61ED2C30" w14:textId="77777777" w:rsidR="00BE2575" w:rsidRDefault="00BE2575" w:rsidP="00BE2575">
      <w:pPr>
        <w:pStyle w:val="ListParagraph"/>
        <w:ind w:left="993"/>
      </w:pPr>
    </w:p>
    <w:p w14:paraId="43A15036" w14:textId="21EBBBFE" w:rsidR="00B45B86" w:rsidRDefault="00962FE9" w:rsidP="00380793">
      <w:pPr>
        <w:pStyle w:val="ListParagraph"/>
        <w:numPr>
          <w:ilvl w:val="0"/>
          <w:numId w:val="27"/>
        </w:numPr>
        <w:ind w:left="993"/>
      </w:pPr>
      <w:r>
        <w:t xml:space="preserve">Vicmap </w:t>
      </w:r>
      <w:r w:rsidR="003B562E">
        <w:t>Vector Basemap</w:t>
      </w:r>
      <w:r>
        <w:t xml:space="preserve"> services </w:t>
      </w:r>
      <w:r w:rsidR="005C4071">
        <w:t>are</w:t>
      </w:r>
      <w:r w:rsidR="00476260">
        <w:t xml:space="preserve"> designed to be operational 24/7</w:t>
      </w:r>
      <w:r w:rsidR="00B45B86">
        <w:t>, however this cannot be guaranteed</w:t>
      </w:r>
      <w:r w:rsidR="00476260">
        <w:t>.</w:t>
      </w:r>
      <w:r w:rsidR="00D10D1A">
        <w:t xml:space="preserve"> </w:t>
      </w:r>
    </w:p>
    <w:p w14:paraId="31BC6F65" w14:textId="77777777" w:rsidR="005D6C74" w:rsidRDefault="005D6C74" w:rsidP="00380793">
      <w:pPr>
        <w:pStyle w:val="ListParagraph"/>
        <w:ind w:left="993"/>
      </w:pPr>
    </w:p>
    <w:p w14:paraId="62743C3F" w14:textId="651930D6" w:rsidR="005D6C74" w:rsidRDefault="00B45B86" w:rsidP="00380793">
      <w:pPr>
        <w:pStyle w:val="ListParagraph"/>
        <w:numPr>
          <w:ilvl w:val="0"/>
          <w:numId w:val="27"/>
        </w:numPr>
        <w:ind w:left="993"/>
      </w:pPr>
      <w:r>
        <w:t>S</w:t>
      </w:r>
      <w:r w:rsidR="00476260">
        <w:t xml:space="preserve">upport for the services will be available during standard </w:t>
      </w:r>
      <w:r w:rsidR="00E2040B">
        <w:t xml:space="preserve">business </w:t>
      </w:r>
      <w:r w:rsidR="001E7013">
        <w:t>workday</w:t>
      </w:r>
      <w:r w:rsidR="00EC3367">
        <w:t xml:space="preserve"> times: 9am-5pm Monday to Friday, excluding public holidays.</w:t>
      </w:r>
    </w:p>
    <w:p w14:paraId="659A1067" w14:textId="77777777" w:rsidR="005D6C74" w:rsidRDefault="005D6C74" w:rsidP="00380793">
      <w:pPr>
        <w:pStyle w:val="ListParagraph"/>
        <w:ind w:left="993"/>
      </w:pPr>
    </w:p>
    <w:p w14:paraId="196B7EED" w14:textId="67D74461" w:rsidR="00D77E58" w:rsidRDefault="00FE58F8" w:rsidP="00380793">
      <w:pPr>
        <w:pStyle w:val="ListParagraph"/>
        <w:numPr>
          <w:ilvl w:val="0"/>
          <w:numId w:val="27"/>
        </w:numPr>
        <w:ind w:left="993"/>
      </w:pPr>
      <w:r>
        <w:t xml:space="preserve">Vicmap </w:t>
      </w:r>
      <w:r w:rsidR="00827D57">
        <w:t>wil</w:t>
      </w:r>
      <w:r w:rsidR="00AA2C18">
        <w:t xml:space="preserve">l </w:t>
      </w:r>
      <w:r w:rsidR="00F967ED">
        <w:t>endeavour</w:t>
      </w:r>
      <w:r>
        <w:t xml:space="preserve"> to respond to </w:t>
      </w:r>
      <w:r w:rsidR="00822253">
        <w:t>s</w:t>
      </w:r>
      <w:r w:rsidR="00AC53D3">
        <w:t xml:space="preserve">upport </w:t>
      </w:r>
      <w:r w:rsidR="00822253">
        <w:t xml:space="preserve">requests within 2 </w:t>
      </w:r>
      <w:r w:rsidR="00E2040B">
        <w:t xml:space="preserve">business </w:t>
      </w:r>
      <w:r w:rsidR="006270AD">
        <w:t>workdays</w:t>
      </w:r>
      <w:r w:rsidR="00E2040B">
        <w:t>.</w:t>
      </w:r>
      <w:r w:rsidR="00AC53D3">
        <w:t xml:space="preserve"> </w:t>
      </w:r>
    </w:p>
    <w:p w14:paraId="3FFF873C" w14:textId="77777777" w:rsidR="00791AD5" w:rsidRDefault="00791AD5" w:rsidP="00CD70C1">
      <w:pPr>
        <w:ind w:left="567"/>
      </w:pPr>
    </w:p>
    <w:p w14:paraId="32F78FE8" w14:textId="40080C02" w:rsidR="00CD70C1" w:rsidRDefault="005618B1" w:rsidP="00791AD5">
      <w:pPr>
        <w:pStyle w:val="Heading2"/>
        <w:ind w:left="567"/>
      </w:pPr>
      <w:bookmarkStart w:id="27" w:name="_Toc176346412"/>
      <w:r>
        <w:t>Support</w:t>
      </w:r>
      <w:r w:rsidR="00891D11">
        <w:t xml:space="preserve"> Requests</w:t>
      </w:r>
      <w:bookmarkEnd w:id="27"/>
    </w:p>
    <w:p w14:paraId="16471FD6" w14:textId="61766622" w:rsidR="00B26D3B" w:rsidRDefault="00782935" w:rsidP="00AA2735">
      <w:pPr>
        <w:ind w:left="616"/>
      </w:pPr>
      <w:r>
        <w:t xml:space="preserve">All Vicmap </w:t>
      </w:r>
      <w:r w:rsidR="001B527F">
        <w:t>basemap</w:t>
      </w:r>
      <w:r w:rsidR="00B26D3B">
        <w:t xml:space="preserve"> </w:t>
      </w:r>
      <w:r w:rsidR="00AA2735">
        <w:t xml:space="preserve">enquiries </w:t>
      </w:r>
      <w:r>
        <w:t xml:space="preserve">should be directed </w:t>
      </w:r>
      <w:r w:rsidR="00AA2735">
        <w:t xml:space="preserve">to </w:t>
      </w:r>
      <w:hyperlink r:id="rId32" w:history="1">
        <w:r w:rsidR="00AA2735" w:rsidRPr="00D71E1C">
          <w:rPr>
            <w:rStyle w:val="Hyperlink"/>
          </w:rPr>
          <w:t>vicmap@transport.vic.gov.au</w:t>
        </w:r>
      </w:hyperlink>
    </w:p>
    <w:p w14:paraId="401E3885" w14:textId="77777777" w:rsidR="00644423" w:rsidRDefault="00644423" w:rsidP="00CD70C1">
      <w:pPr>
        <w:ind w:left="567"/>
      </w:pPr>
    </w:p>
    <w:p w14:paraId="13556892" w14:textId="4D4592DA" w:rsidR="00644423" w:rsidRDefault="00644423" w:rsidP="00644423">
      <w:pPr>
        <w:pStyle w:val="Heading2"/>
        <w:ind w:left="567"/>
      </w:pPr>
      <w:bookmarkStart w:id="28" w:name="_Toc176346413"/>
      <w:r>
        <w:t xml:space="preserve">Communication of </w:t>
      </w:r>
      <w:r w:rsidR="003B562E">
        <w:t>Vicmap Basemap changes</w:t>
      </w:r>
      <w:bookmarkEnd w:id="28"/>
    </w:p>
    <w:p w14:paraId="4E996CEC" w14:textId="4FB49471" w:rsidR="00644423" w:rsidRDefault="00644423" w:rsidP="00644423">
      <w:pPr>
        <w:ind w:left="567"/>
      </w:pPr>
      <w:r>
        <w:t xml:space="preserve">Notices of </w:t>
      </w:r>
      <w:r w:rsidR="003B562E">
        <w:t xml:space="preserve">Vicmap </w:t>
      </w:r>
      <w:r w:rsidR="00BB49E7">
        <w:t>Basemap</w:t>
      </w:r>
      <w:r>
        <w:t xml:space="preserve"> updates will be made through Vicmap Change Notices.</w:t>
      </w:r>
    </w:p>
    <w:p w14:paraId="0DDDDC34" w14:textId="77777777" w:rsidR="00644423" w:rsidRDefault="00644423" w:rsidP="00CD70C1">
      <w:pPr>
        <w:ind w:left="567"/>
      </w:pPr>
    </w:p>
    <w:p w14:paraId="7B551369" w14:textId="77777777" w:rsidR="00DF2371" w:rsidRDefault="00DF2371" w:rsidP="00CD70C1">
      <w:pPr>
        <w:ind w:left="567"/>
      </w:pPr>
    </w:p>
    <w:p w14:paraId="05F5C0F0" w14:textId="77777777" w:rsidR="00CD70C1" w:rsidRPr="00CD70C1" w:rsidRDefault="00CD70C1" w:rsidP="00CD70C1"/>
    <w:p w14:paraId="1166BB90" w14:textId="77777777" w:rsidR="00807371" w:rsidRDefault="00807371">
      <w:pPr>
        <w:spacing w:before="0" w:after="160" w:line="259" w:lineRule="auto"/>
      </w:pPr>
    </w:p>
    <w:p w14:paraId="1DB25BF2" w14:textId="77777777" w:rsidR="00807371" w:rsidRDefault="00807371">
      <w:pPr>
        <w:spacing w:before="0" w:after="160" w:line="259" w:lineRule="auto"/>
      </w:pPr>
    </w:p>
    <w:p w14:paraId="2471945F" w14:textId="77777777" w:rsidR="00807371" w:rsidRDefault="00807371">
      <w:pPr>
        <w:spacing w:before="0" w:after="160" w:line="259" w:lineRule="auto"/>
      </w:pPr>
    </w:p>
    <w:p w14:paraId="0C27B4DD" w14:textId="53348FC1" w:rsidR="00C97AB2" w:rsidRPr="00C97AB2" w:rsidRDefault="00122CB4" w:rsidP="00BE2575">
      <w:pPr>
        <w:spacing w:before="0" w:after="160" w:line="259" w:lineRule="auto"/>
      </w:pPr>
      <w:r>
        <w:br w:type="page"/>
      </w:r>
      <w:r w:rsidR="009A053A" w:rsidRPr="009A053A">
        <w:rPr>
          <w:noProof/>
        </w:rPr>
        <w:lastRenderedPageBreak/>
        <mc:AlternateContent>
          <mc:Choice Requires="wpg">
            <w:drawing>
              <wp:anchor distT="0" distB="0" distL="114300" distR="114300" simplePos="0" relativeHeight="251658240" behindDoc="1" locked="1" layoutInCell="1" allowOverlap="1" wp14:anchorId="7E813B14" wp14:editId="3EC45751">
                <wp:simplePos x="0" y="0"/>
                <wp:positionH relativeFrom="page">
                  <wp:posOffset>0</wp:posOffset>
                </wp:positionH>
                <wp:positionV relativeFrom="page">
                  <wp:posOffset>0</wp:posOffset>
                </wp:positionV>
                <wp:extent cx="7563600" cy="10695600"/>
                <wp:effectExtent l="0" t="0" r="0" b="0"/>
                <wp:wrapNone/>
                <wp:docPr id="42"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600" cy="10695600"/>
                          <a:chOff x="0" y="0"/>
                          <a:chExt cx="7563232" cy="10696495"/>
                        </a:xfrm>
                      </wpg:grpSpPr>
                      <wps:wsp>
                        <wps:cNvPr id="43" name="Section cover Graphic-background">
                          <a:extLst>
                            <a:ext uri="{C183D7F6-B498-43B3-948B-1728B52AA6E4}">
                              <adec:decorative xmlns:adec="http://schemas.microsoft.com/office/drawing/2017/decorative" val="1"/>
                            </a:ext>
                          </a:extLst>
                        </wps:cNvPr>
                        <wps:cNvSpPr/>
                        <wps:spPr>
                          <a:xfrm>
                            <a:off x="0" y="0"/>
                            <a:ext cx="7563232" cy="10696495"/>
                          </a:xfrm>
                          <a:custGeom>
                            <a:avLst/>
                            <a:gdLst>
                              <a:gd name="connsiteX0" fmla="*/ 0 w 7563232"/>
                              <a:gd name="connsiteY0" fmla="*/ 0 h 10696495"/>
                              <a:gd name="connsiteX1" fmla="*/ 7563233 w 7563232"/>
                              <a:gd name="connsiteY1" fmla="*/ 0 h 10696495"/>
                              <a:gd name="connsiteX2" fmla="*/ 7563233 w 7563232"/>
                              <a:gd name="connsiteY2" fmla="*/ 10696496 h 10696495"/>
                              <a:gd name="connsiteX3" fmla="*/ 0 w 7563232"/>
                              <a:gd name="connsiteY3" fmla="*/ 10696496 h 10696495"/>
                            </a:gdLst>
                            <a:ahLst/>
                            <a:cxnLst>
                              <a:cxn ang="0">
                                <a:pos x="connsiteX0" y="connsiteY0"/>
                              </a:cxn>
                              <a:cxn ang="0">
                                <a:pos x="connsiteX1" y="connsiteY1"/>
                              </a:cxn>
                              <a:cxn ang="0">
                                <a:pos x="connsiteX2" y="connsiteY2"/>
                              </a:cxn>
                              <a:cxn ang="0">
                                <a:pos x="connsiteX3" y="connsiteY3"/>
                              </a:cxn>
                            </a:cxnLst>
                            <a:rect l="l" t="t" r="r" b="b"/>
                            <a:pathLst>
                              <a:path w="7563232" h="10696495">
                                <a:moveTo>
                                  <a:pt x="0" y="0"/>
                                </a:moveTo>
                                <a:lnTo>
                                  <a:pt x="7563233" y="0"/>
                                </a:lnTo>
                                <a:lnTo>
                                  <a:pt x="7563233" y="10696496"/>
                                </a:lnTo>
                                <a:lnTo>
                                  <a:pt x="0" y="10696496"/>
                                </a:lnTo>
                                <a:close/>
                              </a:path>
                            </a:pathLst>
                          </a:custGeom>
                          <a:solidFill>
                            <a:schemeClr val="bg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Section cover Graphic">
                          <a:extLst>
                            <a:ext uri="{C183D7F6-B498-43B3-948B-1728B52AA6E4}">
                              <adec:decorative xmlns:adec="http://schemas.microsoft.com/office/drawing/2017/decorative" val="1"/>
                            </a:ext>
                          </a:extLst>
                        </wps:cNvPr>
                        <wps:cNvSpPr/>
                        <wps:spPr>
                          <a:xfrm>
                            <a:off x="288157" y="4675817"/>
                            <a:ext cx="6986918" cy="4267849"/>
                          </a:xfrm>
                          <a:custGeom>
                            <a:avLst/>
                            <a:gdLst>
                              <a:gd name="connsiteX0" fmla="*/ 0 w 6986918"/>
                              <a:gd name="connsiteY0" fmla="*/ 0 h 4267849"/>
                              <a:gd name="connsiteX1" fmla="*/ 6986918 w 6986918"/>
                              <a:gd name="connsiteY1" fmla="*/ 0 h 4267849"/>
                              <a:gd name="connsiteX2" fmla="*/ 6986918 w 6986918"/>
                              <a:gd name="connsiteY2" fmla="*/ 4267850 h 4267849"/>
                              <a:gd name="connsiteX3" fmla="*/ 0 w 6986918"/>
                              <a:gd name="connsiteY3" fmla="*/ 4267850 h 4267849"/>
                            </a:gdLst>
                            <a:ahLst/>
                            <a:cxnLst>
                              <a:cxn ang="0">
                                <a:pos x="connsiteX0" y="connsiteY0"/>
                              </a:cxn>
                              <a:cxn ang="0">
                                <a:pos x="connsiteX1" y="connsiteY1"/>
                              </a:cxn>
                              <a:cxn ang="0">
                                <a:pos x="connsiteX2" y="connsiteY2"/>
                              </a:cxn>
                              <a:cxn ang="0">
                                <a:pos x="connsiteX3" y="connsiteY3"/>
                              </a:cxn>
                            </a:cxnLst>
                            <a:rect l="l" t="t" r="r" b="b"/>
                            <a:pathLst>
                              <a:path w="6986918" h="4267849">
                                <a:moveTo>
                                  <a:pt x="0" y="0"/>
                                </a:moveTo>
                                <a:lnTo>
                                  <a:pt x="6986918" y="0"/>
                                </a:lnTo>
                                <a:lnTo>
                                  <a:pt x="6986918" y="4267850"/>
                                </a:lnTo>
                                <a:lnTo>
                                  <a:pt x="0" y="4267850"/>
                                </a:lnTo>
                                <a:close/>
                              </a:path>
                            </a:pathLst>
                          </a:custGeom>
                          <a:solidFill>
                            <a:srgbClr val="E1EEF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Section cover Graphic-bottom">
                          <a:extLst>
                            <a:ext uri="{C183D7F6-B498-43B3-948B-1728B52AA6E4}">
                              <adec:decorative xmlns:adec="http://schemas.microsoft.com/office/drawing/2017/decorative" val="1"/>
                            </a:ext>
                          </a:extLst>
                        </wps:cNvPr>
                        <wps:cNvSpPr/>
                        <wps:spPr>
                          <a:xfrm>
                            <a:off x="1362139" y="7412674"/>
                            <a:ext cx="2858700" cy="2995790"/>
                          </a:xfrm>
                          <a:custGeom>
                            <a:avLst/>
                            <a:gdLst>
                              <a:gd name="connsiteX0" fmla="*/ 1415756 w 2858700"/>
                              <a:gd name="connsiteY0" fmla="*/ 0 h 2995790"/>
                              <a:gd name="connsiteX1" fmla="*/ 689137 w 2858700"/>
                              <a:gd name="connsiteY1" fmla="*/ 1531120 h 2995790"/>
                              <a:gd name="connsiteX2" fmla="*/ 0 w 2858700"/>
                              <a:gd name="connsiteY2" fmla="*/ 2995791 h 2995790"/>
                              <a:gd name="connsiteX3" fmla="*/ 1443326 w 2858700"/>
                              <a:gd name="connsiteY3" fmla="*/ 2995791 h 2995790"/>
                              <a:gd name="connsiteX4" fmla="*/ 2858701 w 2858700"/>
                              <a:gd name="connsiteY4" fmla="*/ 0 h 2995790"/>
                              <a:gd name="connsiteX5" fmla="*/ 1415756 w 2858700"/>
                              <a:gd name="connsiteY5" fmla="*/ 0 h 2995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8700" h="2995790">
                                <a:moveTo>
                                  <a:pt x="1415756" y="0"/>
                                </a:moveTo>
                                <a:lnTo>
                                  <a:pt x="689137" y="1531120"/>
                                </a:lnTo>
                                <a:lnTo>
                                  <a:pt x="0" y="2995791"/>
                                </a:lnTo>
                                <a:lnTo>
                                  <a:pt x="1443326" y="2995791"/>
                                </a:lnTo>
                                <a:lnTo>
                                  <a:pt x="2858701" y="0"/>
                                </a:lnTo>
                                <a:lnTo>
                                  <a:pt x="1415756" y="0"/>
                                </a:lnTo>
                                <a:close/>
                              </a:path>
                            </a:pathLst>
                          </a:custGeom>
                          <a:solidFill>
                            <a:srgbClr val="00B2A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Section cover Graphic-middle bottom left">
                          <a:extLst>
                            <a:ext uri="{C183D7F6-B498-43B3-948B-1728B52AA6E4}">
                              <adec:decorative xmlns:adec="http://schemas.microsoft.com/office/drawing/2017/decorative" val="1"/>
                            </a:ext>
                          </a:extLst>
                        </wps:cNvPr>
                        <wps:cNvSpPr/>
                        <wps:spPr>
                          <a:xfrm>
                            <a:off x="2051276" y="7412674"/>
                            <a:ext cx="1446121" cy="1531120"/>
                          </a:xfrm>
                          <a:custGeom>
                            <a:avLst/>
                            <a:gdLst>
                              <a:gd name="connsiteX0" fmla="*/ 726618 w 1446121"/>
                              <a:gd name="connsiteY0" fmla="*/ 0 h 1531120"/>
                              <a:gd name="connsiteX1" fmla="*/ 0 w 1446121"/>
                              <a:gd name="connsiteY1" fmla="*/ 1531120 h 1531120"/>
                              <a:gd name="connsiteX2" fmla="*/ 1446121 w 1446121"/>
                              <a:gd name="connsiteY2" fmla="*/ 1531120 h 1531120"/>
                              <a:gd name="connsiteX3" fmla="*/ 726618 w 1446121"/>
                              <a:gd name="connsiteY3" fmla="*/ 0 h 1531120"/>
                            </a:gdLst>
                            <a:ahLst/>
                            <a:cxnLst>
                              <a:cxn ang="0">
                                <a:pos x="connsiteX0" y="connsiteY0"/>
                              </a:cxn>
                              <a:cxn ang="0">
                                <a:pos x="connsiteX1" y="connsiteY1"/>
                              </a:cxn>
                              <a:cxn ang="0">
                                <a:pos x="connsiteX2" y="connsiteY2"/>
                              </a:cxn>
                              <a:cxn ang="0">
                                <a:pos x="connsiteX3" y="connsiteY3"/>
                              </a:cxn>
                            </a:cxnLst>
                            <a:rect l="l" t="t" r="r" b="b"/>
                            <a:pathLst>
                              <a:path w="1446121" h="1531120">
                                <a:moveTo>
                                  <a:pt x="726618" y="0"/>
                                </a:moveTo>
                                <a:lnTo>
                                  <a:pt x="0" y="1531120"/>
                                </a:lnTo>
                                <a:lnTo>
                                  <a:pt x="1446121" y="1531120"/>
                                </a:lnTo>
                                <a:lnTo>
                                  <a:pt x="726618" y="0"/>
                                </a:lnTo>
                                <a:close/>
                              </a:path>
                            </a:pathLst>
                          </a:custGeom>
                          <a:solidFill>
                            <a:srgbClr val="FFFFFF">
                              <a:alpha val="3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Section cover Graphic-middle bottom">
                          <a:extLst>
                            <a:ext uri="{C183D7F6-B498-43B3-948B-1728B52AA6E4}">
                              <adec:decorative xmlns:adec="http://schemas.microsoft.com/office/drawing/2017/decorative" val="1"/>
                            </a:ext>
                          </a:extLst>
                        </wps:cNvPr>
                        <wps:cNvSpPr/>
                        <wps:spPr>
                          <a:xfrm>
                            <a:off x="2778021" y="7412674"/>
                            <a:ext cx="2162194" cy="1531120"/>
                          </a:xfrm>
                          <a:custGeom>
                            <a:avLst/>
                            <a:gdLst>
                              <a:gd name="connsiteX0" fmla="*/ 0 w 2162194"/>
                              <a:gd name="connsiteY0" fmla="*/ 0 h 1531120"/>
                              <a:gd name="connsiteX1" fmla="*/ 719376 w 2162194"/>
                              <a:gd name="connsiteY1" fmla="*/ 1531120 h 1531120"/>
                              <a:gd name="connsiteX2" fmla="*/ 2162194 w 2162194"/>
                              <a:gd name="connsiteY2" fmla="*/ 1531120 h 1531120"/>
                              <a:gd name="connsiteX3" fmla="*/ 1442818 w 2162194"/>
                              <a:gd name="connsiteY3" fmla="*/ 0 h 1531120"/>
                              <a:gd name="connsiteX4" fmla="*/ 0 w 2162194"/>
                              <a:gd name="connsiteY4" fmla="*/ 0 h 15311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2194" h="1531120">
                                <a:moveTo>
                                  <a:pt x="0" y="0"/>
                                </a:moveTo>
                                <a:lnTo>
                                  <a:pt x="719376" y="1531120"/>
                                </a:lnTo>
                                <a:lnTo>
                                  <a:pt x="2162194" y="1531120"/>
                                </a:lnTo>
                                <a:cubicBezTo>
                                  <a:pt x="2162194" y="1531120"/>
                                  <a:pt x="1442818" y="0"/>
                                  <a:pt x="1442818" y="0"/>
                                </a:cubicBezTo>
                                <a:lnTo>
                                  <a:pt x="0" y="0"/>
                                </a:lnTo>
                                <a:close/>
                              </a:path>
                            </a:pathLst>
                          </a:custGeom>
                          <a:solidFill>
                            <a:srgbClr val="FFFFFF">
                              <a:alpha val="5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Section cover Graphic-right">
                          <a:extLst>
                            <a:ext uri="{C183D7F6-B498-43B3-948B-1728B52AA6E4}">
                              <adec:decorative xmlns:adec="http://schemas.microsoft.com/office/drawing/2017/decorative" val="1"/>
                            </a:ext>
                          </a:extLst>
                        </wps:cNvPr>
                        <wps:cNvSpPr/>
                        <wps:spPr>
                          <a:xfrm>
                            <a:off x="4634271" y="945149"/>
                            <a:ext cx="2640803" cy="5591110"/>
                          </a:xfrm>
                          <a:custGeom>
                            <a:avLst/>
                            <a:gdLst>
                              <a:gd name="connsiteX0" fmla="*/ 1753336 w 2640803"/>
                              <a:gd name="connsiteY0" fmla="*/ 5591111 h 5591110"/>
                              <a:gd name="connsiteX1" fmla="*/ 2640804 w 2640803"/>
                              <a:gd name="connsiteY1" fmla="*/ 3730668 h 5591110"/>
                              <a:gd name="connsiteX2" fmla="*/ 2640804 w 2640803"/>
                              <a:gd name="connsiteY2" fmla="*/ 0 h 5591110"/>
                              <a:gd name="connsiteX3" fmla="*/ 0 w 2640803"/>
                              <a:gd name="connsiteY3" fmla="*/ 5591111 h 5591110"/>
                              <a:gd name="connsiteX4" fmla="*/ 1753336 w 2640803"/>
                              <a:gd name="connsiteY4" fmla="*/ 5591111 h 5591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0803" h="5591110">
                                <a:moveTo>
                                  <a:pt x="1753336" y="5591111"/>
                                </a:moveTo>
                                <a:lnTo>
                                  <a:pt x="2640804" y="3730668"/>
                                </a:lnTo>
                                <a:lnTo>
                                  <a:pt x="2640804" y="0"/>
                                </a:lnTo>
                                <a:cubicBezTo>
                                  <a:pt x="2640804" y="0"/>
                                  <a:pt x="0" y="5591111"/>
                                  <a:pt x="0" y="5591111"/>
                                </a:cubicBezTo>
                                <a:lnTo>
                                  <a:pt x="1753336" y="5591111"/>
                                </a:lnTo>
                                <a:close/>
                              </a:path>
                            </a:pathLst>
                          </a:custGeom>
                          <a:solidFill>
                            <a:srgbClr val="CEDC00"/>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Section cover Graphic-middle right">
                          <a:extLst>
                            <a:ext uri="{C183D7F6-B498-43B3-948B-1728B52AA6E4}">
                              <adec:decorative xmlns:adec="http://schemas.microsoft.com/office/drawing/2017/decorative" val="1"/>
                            </a:ext>
                          </a:extLst>
                        </wps:cNvPr>
                        <wps:cNvSpPr/>
                        <wps:spPr>
                          <a:xfrm>
                            <a:off x="5512972" y="4675817"/>
                            <a:ext cx="1762102" cy="1860442"/>
                          </a:xfrm>
                          <a:custGeom>
                            <a:avLst/>
                            <a:gdLst>
                              <a:gd name="connsiteX0" fmla="*/ 874635 w 1762102"/>
                              <a:gd name="connsiteY0" fmla="*/ 1860443 h 1860442"/>
                              <a:gd name="connsiteX1" fmla="*/ 1762103 w 1762102"/>
                              <a:gd name="connsiteY1" fmla="*/ 0 h 1860442"/>
                              <a:gd name="connsiteX2" fmla="*/ 0 w 1762102"/>
                              <a:gd name="connsiteY2" fmla="*/ 0 h 1860442"/>
                              <a:gd name="connsiteX3" fmla="*/ 874635 w 1762102"/>
                              <a:gd name="connsiteY3" fmla="*/ 1860443 h 1860442"/>
                            </a:gdLst>
                            <a:ahLst/>
                            <a:cxnLst>
                              <a:cxn ang="0">
                                <a:pos x="connsiteX0" y="connsiteY0"/>
                              </a:cxn>
                              <a:cxn ang="0">
                                <a:pos x="connsiteX1" y="connsiteY1"/>
                              </a:cxn>
                              <a:cxn ang="0">
                                <a:pos x="connsiteX2" y="connsiteY2"/>
                              </a:cxn>
                              <a:cxn ang="0">
                                <a:pos x="connsiteX3" y="connsiteY3"/>
                              </a:cxn>
                            </a:cxnLst>
                            <a:rect l="l" t="t" r="r" b="b"/>
                            <a:pathLst>
                              <a:path w="1762102" h="1860442">
                                <a:moveTo>
                                  <a:pt x="874635" y="1860443"/>
                                </a:moveTo>
                                <a:lnTo>
                                  <a:pt x="1762103" y="0"/>
                                </a:lnTo>
                                <a:lnTo>
                                  <a:pt x="0" y="0"/>
                                </a:lnTo>
                                <a:lnTo>
                                  <a:pt x="874635" y="1860443"/>
                                </a:lnTo>
                                <a:close/>
                              </a:path>
                            </a:pathLst>
                          </a:custGeom>
                          <a:solidFill>
                            <a:srgbClr val="FFFFFF">
                              <a:alpha val="3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Section cover Graphic-middle top">
                          <a:extLst>
                            <a:ext uri="{C183D7F6-B498-43B3-948B-1728B52AA6E4}">
                              <adec:decorative xmlns:adec="http://schemas.microsoft.com/office/drawing/2017/decorative" val="1"/>
                            </a:ext>
                          </a:extLst>
                        </wps:cNvPr>
                        <wps:cNvSpPr/>
                        <wps:spPr>
                          <a:xfrm>
                            <a:off x="3759508" y="4675817"/>
                            <a:ext cx="2628098" cy="1860442"/>
                          </a:xfrm>
                          <a:custGeom>
                            <a:avLst/>
                            <a:gdLst>
                              <a:gd name="connsiteX0" fmla="*/ 2628099 w 2628098"/>
                              <a:gd name="connsiteY0" fmla="*/ 1860443 h 1860442"/>
                              <a:gd name="connsiteX1" fmla="*/ 1753464 w 2628098"/>
                              <a:gd name="connsiteY1" fmla="*/ 0 h 1860442"/>
                              <a:gd name="connsiteX2" fmla="*/ 0 w 2628098"/>
                              <a:gd name="connsiteY2" fmla="*/ 0 h 1860442"/>
                              <a:gd name="connsiteX3" fmla="*/ 874763 w 2628098"/>
                              <a:gd name="connsiteY3" fmla="*/ 1860443 h 1860442"/>
                              <a:gd name="connsiteX4" fmla="*/ 2628099 w 2628098"/>
                              <a:gd name="connsiteY4" fmla="*/ 1860443 h 18604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28098" h="1860442">
                                <a:moveTo>
                                  <a:pt x="2628099" y="1860443"/>
                                </a:moveTo>
                                <a:lnTo>
                                  <a:pt x="1753464" y="0"/>
                                </a:lnTo>
                                <a:lnTo>
                                  <a:pt x="0" y="0"/>
                                </a:lnTo>
                                <a:lnTo>
                                  <a:pt x="874763" y="1860443"/>
                                </a:lnTo>
                                <a:lnTo>
                                  <a:pt x="2628099" y="1860443"/>
                                </a:lnTo>
                                <a:close/>
                              </a:path>
                            </a:pathLst>
                          </a:custGeom>
                          <a:solidFill>
                            <a:srgbClr val="FFFFFF">
                              <a:alpha val="5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BC4F79" id="Group 19" o:spid="_x0000_s1026" alt="&quot;&quot;" style="position:absolute;margin-left:0;margin-top:0;width:595.55pt;height:842.15pt;z-index:-251658240;mso-position-horizontal-relative:page;mso-position-vertical-relative:page;mso-width-relative:margin;mso-height-relative:margin" coordsize="75632,10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">
                <v:shape id="Section cover Graphic-background" o:spid="_x0000_s1027" alt="&quot;&quot;" style="position:absolute;width:75632;height:106964;visibility:visible;mso-wrap-style:square;v-text-anchor:middle" coordsize="7563232,106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" path="m,l7563233,r,10696496l,10696496,,xe" fillcolor="white [3212]" stroked="f" strokeweight=".35264mm">
                  <v:stroke joinstyle="miter"/>
                  <v:path arrowok="t" o:connecttype="custom" o:connectlocs="0,0;7563233,0;7563233,10696496;0,10696496" o:connectangles="0,0,0,0"/>
                </v:shape>
                <v:shape id="Section cover Graphic" o:spid="_x0000_s1028" alt="&quot;&quot;" style="position:absolute;left:2881;top:46758;width:69869;height:42678;visibility:visible;mso-wrap-style:square;v-text-anchor:middle" coordsize="6986918,426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" path="m,l6986918,r,4267850l,4267850,,xe" fillcolor="#e1eef9" stroked="f" strokeweight=".35264mm">
                  <v:stroke joinstyle="miter"/>
                  <v:path arrowok="t" o:connecttype="custom" o:connectlocs="0,0;6986918,0;6986918,4267850;0,4267850" o:connectangles="0,0,0,0"/>
                </v:shape>
                <v:shape id="Section cover Graphic-bottom" o:spid="_x0000_s1029" alt="&quot;&quot;" style="position:absolute;left:13621;top:74126;width:28587;height:29958;visibility:visible;mso-wrap-style:square;v-text-anchor:middle" coordsize="2858700,299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" path="m1415756,l689137,1531120,,2995791r1443326,l2858701,,1415756,xe" fillcolor="#00b2a9" stroked="f" strokeweight=".35264mm">
                  <v:stroke joinstyle="miter"/>
                  <v:path arrowok="t" o:connecttype="custom" o:connectlocs="1415756,0;689137,1531120;0,2995791;1443326,2995791;2858701,0;1415756,0" o:connectangles="0,0,0,0,0,0"/>
                </v:shape>
                <v:shape id="Section cover Graphic-middle bottom left" o:spid="_x0000_s1030" alt="&quot;&quot;" style="position:absolute;left:20512;top:74126;width:14461;height:15311;visibility:visible;mso-wrap-style:square;v-text-anchor:middle" coordsize="1446121,15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" path="m726618,l,1531120r1446121,l726618,xe" stroked="f" strokeweight=".35264mm">
                  <v:fill opacity="19789f"/>
                  <v:stroke joinstyle="miter"/>
                  <v:path arrowok="t" o:connecttype="custom" o:connectlocs="726618,0;0,1531120;1446121,1531120;726618,0" o:connectangles="0,0,0,0"/>
                </v:shape>
                <v:shape id="Section cover Graphic-middle bottom" o:spid="_x0000_s1031" alt="&quot;&quot;" style="position:absolute;left:27780;top:74126;width:21622;height:15311;visibility:visible;mso-wrap-style:square;v-text-anchor:middle" coordsize="2162194,15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" path="m,l719376,1531120r1442818,c2162194,1531120,1442818,,1442818,l,xe" stroked="f" strokeweight=".35264mm">
                  <v:fill opacity="32896f"/>
                  <v:stroke joinstyle="miter"/>
                  <v:path arrowok="t" o:connecttype="custom" o:connectlocs="0,0;719376,1531120;2162194,1531120;1442818,0;0,0" o:connectangles="0,0,0,0,0"/>
                </v:shape>
                <v:shape id="Section cover Graphic-right" o:spid="_x0000_s1032" alt="&quot;&quot;" style="position:absolute;left:46342;top:9451;width:26408;height:55911;visibility:visible;mso-wrap-style:square;v-text-anchor:middle" coordsize="2640803,55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" path="m1753336,5591111l2640804,3730668,2640804,c2640804,,,5591111,,5591111r1753336,xe" fillcolor="#cedc00" stroked="f" strokeweight=".35264mm">
                  <v:stroke joinstyle="miter"/>
                  <v:path arrowok="t" o:connecttype="custom" o:connectlocs="1753336,5591111;2640804,3730668;2640804,0;0,5591111;1753336,5591111" o:connectangles="0,0,0,0,0"/>
                </v:shape>
                <v:shape id="Section cover Graphic-middle right" o:spid="_x0000_s1033" alt="&quot;&quot;" style="position:absolute;left:55129;top:46758;width:17621;height:18604;visibility:visible;mso-wrap-style:square;v-text-anchor:middle" coordsize="1762102,186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" path="m874635,1860443l1762103,,,,874635,1860443xe" stroked="f" strokeweight=".35264mm">
                  <v:fill opacity="19789f"/>
                  <v:stroke joinstyle="miter"/>
                  <v:path arrowok="t" o:connecttype="custom" o:connectlocs="874635,1860443;1762103,0;0,0;874635,1860443" o:connectangles="0,0,0,0"/>
                </v:shape>
                <v:shape id="Section cover Graphic-middle top" o:spid="_x0000_s1034" alt="&quot;&quot;" style="position:absolute;left:37595;top:46758;width:26281;height:18604;visibility:visible;mso-wrap-style:square;v-text-anchor:middle" coordsize="2628098,186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" path="m2628099,1860443l1753464,,,,874763,1860443r1753336,xe" stroked="f" strokeweight=".35264mm">
                  <v:fill opacity="32896f"/>
                  <v:stroke joinstyle="miter"/>
                  <v:path arrowok="t" o:connecttype="custom" o:connectlocs="2628099,1860443;1753464,0;0,0;874763,1860443;2628099,1860443" o:connectangles="0,0,0,0,0"/>
                </v:shape>
                <w10:wrap anchorx="page" anchory="page"/>
                <w10:anchorlock/>
              </v:group>
            </w:pict>
          </mc:Fallback>
        </mc:AlternateContent>
      </w:r>
    </w:p>
    <w:sectPr w:rsidR="00C97AB2" w:rsidRPr="00C97AB2" w:rsidSect="00E73540">
      <w:headerReference w:type="even" r:id="rId33"/>
      <w:headerReference w:type="default" r:id="rId34"/>
      <w:footerReference w:type="even" r:id="rId35"/>
      <w:footerReference w:type="default" r:id="rId36"/>
      <w:headerReference w:type="first" r:id="rId37"/>
      <w:footerReference w:type="first" r:id="rId38"/>
      <w:pgSz w:w="11906" w:h="16838" w:code="9"/>
      <w:pgMar w:top="567" w:right="849"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0AA99" w14:textId="77777777" w:rsidR="00DC29DB" w:rsidRDefault="00DC29DB" w:rsidP="00C37A29">
      <w:pPr>
        <w:spacing w:after="0"/>
      </w:pPr>
      <w:r>
        <w:separator/>
      </w:r>
    </w:p>
  </w:endnote>
  <w:endnote w:type="continuationSeparator" w:id="0">
    <w:p w14:paraId="017753E1" w14:textId="77777777" w:rsidR="00DC29DB" w:rsidRDefault="00DC29DB" w:rsidP="00C37A29">
      <w:pPr>
        <w:spacing w:after="0"/>
      </w:pPr>
      <w:r>
        <w:continuationSeparator/>
      </w:r>
    </w:p>
  </w:endnote>
  <w:endnote w:type="continuationNotice" w:id="1">
    <w:p w14:paraId="086F74D1" w14:textId="77777777" w:rsidR="00DC29DB" w:rsidRDefault="00DC29D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25689" w14:textId="77777777" w:rsidR="00C82CC5" w:rsidRDefault="00C82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BABFF" w14:textId="77777777" w:rsidR="000D7EE8" w:rsidRDefault="000D7EE8" w:rsidP="009C006B">
    <w:pPr>
      <w:pStyle w:val="Footer"/>
    </w:pPr>
  </w:p>
  <w:p w14:paraId="753213E6"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46"/>
      <w:gridCol w:w="9230"/>
      <w:gridCol w:w="614"/>
    </w:tblGrid>
    <w:tr w:rsidR="004B7536" w14:paraId="70FE634A"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1D325C96" w14:textId="77777777" w:rsidR="004B7536" w:rsidRDefault="004B7536" w:rsidP="009C006B">
          <w:pPr>
            <w:pStyle w:val="Footer"/>
          </w:pPr>
          <w:bookmarkStart w:id="41" w:name="Title_FooterTable"/>
          <w:bookmarkEnd w:id="41"/>
        </w:p>
      </w:tc>
      <w:tc>
        <w:tcPr>
          <w:tcW w:w="9483" w:type="dxa"/>
          <w:tcBorders>
            <w:top w:val="single" w:sz="18" w:space="0" w:color="00B2A9" w:themeColor="text2"/>
            <w:left w:val="nil"/>
            <w:bottom w:val="nil"/>
            <w:right w:val="nil"/>
          </w:tcBorders>
        </w:tcPr>
        <w:p w14:paraId="3016AE0D"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711FEE1B" w14:textId="77777777" w:rsidR="004B7536" w:rsidRDefault="004B7536" w:rsidP="009C006B">
          <w:pPr>
            <w:pStyle w:val="Footer"/>
          </w:pPr>
        </w:p>
      </w:tc>
    </w:tr>
    <w:tr w:rsidR="004B7536" w:rsidRPr="00F459F3" w14:paraId="17A485B7"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6A33F3DC"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B210F8F5687F46FCBC4530AE2861F9C8"/>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661F2100" w14:textId="77D9DAFA" w:rsidR="004B7536" w:rsidRPr="00657B49" w:rsidRDefault="00401F93"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Vicmap Vector Basemaps</w:t>
              </w:r>
            </w:p>
          </w:sdtContent>
        </w:sdt>
        <w:sdt>
          <w:sdtPr>
            <w:alias w:val="Subject"/>
            <w:tag w:val=""/>
            <w:id w:val="244228787"/>
            <w:placeholder>
              <w:docPart w:val="D25510394089418FB220F1767920460E"/>
            </w:placeholder>
            <w:dataBinding w:prefixMappings="xmlns:ns0='http://purl.org/dc/elements/1.1/' xmlns:ns1='http://schemas.openxmlformats.org/package/2006/metadata/core-properties' " w:xpath="/ns1:coreProperties[1]/ns0:subject[1]" w:storeItemID="{6C3C8BC8-F283-45AE-878A-BAB7291924A1}"/>
            <w:text/>
          </w:sdtPr>
          <w:sdtEndPr/>
          <w:sdtContent>
            <w:p w14:paraId="5341F449" w14:textId="436FA521" w:rsidR="004B7536" w:rsidRDefault="003354E7" w:rsidP="009C006B">
              <w:pPr>
                <w:pStyle w:val="Footer"/>
                <w:cnfStyle w:val="000000000000" w:firstRow="0" w:lastRow="0" w:firstColumn="0" w:lastColumn="0" w:oddVBand="0" w:evenVBand="0" w:oddHBand="0" w:evenHBand="0" w:firstRowFirstColumn="0" w:firstRowLastColumn="0" w:lastRowFirstColumn="0" w:lastRowLastColumn="0"/>
              </w:pPr>
              <w:r>
                <w:t>User Guide</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244574F4"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DAA857D" w14:textId="77777777" w:rsidR="009C006B" w:rsidRPr="0042508F" w:rsidRDefault="009C006B" w:rsidP="009C0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D6FD3" w14:textId="77777777" w:rsidR="00C82CC5" w:rsidRDefault="00C82C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080D84" w14:textId="77777777" w:rsidR="00DC29DB" w:rsidRDefault="00DC29DB" w:rsidP="00C37A29">
      <w:pPr>
        <w:spacing w:after="0"/>
      </w:pPr>
      <w:r>
        <w:separator/>
      </w:r>
    </w:p>
  </w:footnote>
  <w:footnote w:type="continuationSeparator" w:id="0">
    <w:p w14:paraId="5A18B56C" w14:textId="77777777" w:rsidR="00DC29DB" w:rsidRDefault="00DC29DB" w:rsidP="00C37A29">
      <w:pPr>
        <w:spacing w:after="0"/>
      </w:pPr>
      <w:r>
        <w:continuationSeparator/>
      </w:r>
    </w:p>
  </w:footnote>
  <w:footnote w:type="continuationNotice" w:id="1">
    <w:p w14:paraId="4C409252" w14:textId="77777777" w:rsidR="00DC29DB" w:rsidRDefault="00DC29D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6F7DD" w14:textId="77777777" w:rsidR="00C82CC5" w:rsidRDefault="00C82C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F9646" w14:textId="6B2C47C0" w:rsidR="00FD0FBF" w:rsidRPr="006B1119" w:rsidRDefault="006B1119" w:rsidP="006B1119">
    <w:pPr>
      <w:pStyle w:val="Header"/>
    </w:pPr>
    <w:bookmarkStart w:id="29" w:name="_Hlk128719759"/>
    <w:bookmarkStart w:id="30" w:name="_Hlk128719760"/>
    <w:bookmarkStart w:id="31" w:name="_Hlk128720388"/>
    <w:bookmarkStart w:id="32" w:name="_Hlk128720389"/>
    <w:bookmarkStart w:id="33" w:name="_Hlk128721764"/>
    <w:bookmarkStart w:id="34" w:name="_Hlk128721765"/>
    <w:bookmarkStart w:id="35" w:name="_Hlk128722722"/>
    <w:bookmarkStart w:id="36" w:name="_Hlk128722723"/>
    <w:bookmarkStart w:id="37" w:name="_Hlk128723919"/>
    <w:bookmarkStart w:id="38" w:name="_Hlk128723920"/>
    <w:bookmarkStart w:id="39" w:name="_Hlk128725716"/>
    <w:bookmarkStart w:id="40" w:name="_Hlk128725717"/>
    <w:r>
      <w:rPr>
        <w:noProof/>
      </w:rPr>
      <mc:AlternateContent>
        <mc:Choice Requires="wpg">
          <w:drawing>
            <wp:anchor distT="0" distB="0" distL="114300" distR="114300" simplePos="0" relativeHeight="251658240" behindDoc="1" locked="0" layoutInCell="1" allowOverlap="1" wp14:anchorId="305DAFF2" wp14:editId="15339CD3">
              <wp:simplePos x="0" y="0"/>
              <wp:positionH relativeFrom="page">
                <wp:posOffset>287867</wp:posOffset>
              </wp:positionH>
              <wp:positionV relativeFrom="page">
                <wp:posOffset>287867</wp:posOffset>
              </wp:positionV>
              <wp:extent cx="6984655" cy="717430"/>
              <wp:effectExtent l="0" t="0" r="6985" b="6985"/>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4655" cy="717430"/>
                        <a:chOff x="0" y="0"/>
                        <a:chExt cx="6984655" cy="717430"/>
                      </a:xfrm>
                    </wpg:grpSpPr>
                    <wps:wsp>
                      <wps:cNvPr id="8" name="Free-form: Shape 3"/>
                      <wps:cNvSpPr/>
                      <wps:spPr>
                        <a:xfrm>
                          <a:off x="0" y="0"/>
                          <a:ext cx="6984000" cy="716400"/>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0" name="Graphic 12"/>
                      <wpg:cNvGrpSpPr/>
                      <wpg:grpSpPr>
                        <a:xfrm>
                          <a:off x="6074833" y="0"/>
                          <a:ext cx="909822" cy="717430"/>
                          <a:chOff x="7420355" y="214883"/>
                          <a:chExt cx="682371" cy="537210"/>
                        </a:xfrm>
                      </wpg:grpSpPr>
                      <wps:wsp>
                        <wps:cNvPr id="11" name="Free-form: Shape 10"/>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19"/>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21"/>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22"/>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4529CEF" id="Group 9" o:spid="_x0000_s1026" alt="&quot;&quot;" style="position:absolute;margin-left:22.65pt;margin-top:22.65pt;width:549.95pt;height:56.5pt;z-index:-251658240;mso-position-horizontal-relative:page;mso-position-vertical-relative:page" coordsize="69846,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">
              <v:shape id="Free-form: Shape 3" o:spid="_x0000_s1027" style="position:absolute;width:69840;height:7164;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" path="m,l8102727,r,537210l,537210,,,,xe" fillcolor="#e1edf9" stroked="f">
                <v:stroke joinstyle="miter"/>
                <v:path arrowok="t" o:connecttype="custom" o:connectlocs="0,0;6984001,0;6984001,716401;0,716401;0,0;0,0" o:connectangles="0,0,0,0,0,0"/>
              </v:shape>
              <v:group id="Graphic 12" o:spid="_x0000_s1028" style="position:absolute;left:60748;width:9098;height:7174"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10" o:spid="_x0000_s1029"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" path="m155067,l,325755r224504,l379476,,155067,r,l155067,xe" fillcolor="#00b1a9" stroked="f">
                  <v:stroke joinstyle="miter"/>
                  <v:path arrowok="t" o:connecttype="custom" o:connectlocs="155067,0;0,325755;224504,325755;379476,0;155067,0;155067,0;155067,0" o:connectangles="0,0,0,0,0,0,0"/>
                </v:shape>
                <v:shape id="Free-form: Shape 19" o:spid="_x0000_s1030"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1" o:spid="_x0000_s1031"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2" o:spid="_x0000_s1032"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" path="m154781,325755r224695,l224409,,,,154781,325755xe" stroked="f">
                  <v:fill opacity="39321f"/>
                  <v:stroke joinstyle="miter"/>
                  <v:path arrowok="t" o:connecttype="custom" o:connectlocs="154781,325755;379476,325755;224409,0;0,0;154781,325755" o:connectangles="0,0,0,0,0"/>
                </v:shape>
              </v:group>
              <w10:wrap anchorx="page" anchory="page"/>
            </v:group>
          </w:pict>
        </mc:Fallback>
      </mc:AlternateContent>
    </w:r>
    <w:r w:rsidRPr="00FD0FBF">
      <w:rPr>
        <w:noProof/>
      </w:rPr>
      <w:t xml:space="preserve"> </w:t>
    </w:r>
    <w:bookmarkEnd w:id="29"/>
    <w:bookmarkEnd w:id="30"/>
    <w:bookmarkEnd w:id="31"/>
    <w:bookmarkEnd w:id="32"/>
    <w:bookmarkEnd w:id="33"/>
    <w:bookmarkEnd w:id="34"/>
    <w:bookmarkEnd w:id="35"/>
    <w:bookmarkEnd w:id="36"/>
    <w:bookmarkEnd w:id="37"/>
    <w:bookmarkEnd w:id="38"/>
    <w:bookmarkEnd w:id="39"/>
    <w:bookmarkEnd w:id="4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48EA3" w14:textId="77777777" w:rsidR="00C82CC5" w:rsidRDefault="00C82C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2002B"/>
    <w:multiLevelType w:val="hybridMultilevel"/>
    <w:tmpl w:val="65E8DA40"/>
    <w:lvl w:ilvl="0" w:tplc="0C090019">
      <w:start w:val="1"/>
      <w:numFmt w:val="lowerLetter"/>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 w15:restartNumberingAfterBreak="0">
    <w:nsid w:val="093D0E12"/>
    <w:multiLevelType w:val="hybridMultilevel"/>
    <w:tmpl w:val="1214E6EE"/>
    <w:lvl w:ilvl="0" w:tplc="B40A638A">
      <w:start w:val="8"/>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E9A616A"/>
    <w:multiLevelType w:val="hybridMultilevel"/>
    <w:tmpl w:val="BF9422AE"/>
    <w:lvl w:ilvl="0" w:tplc="0C090019">
      <w:start w:val="1"/>
      <w:numFmt w:val="lowerLetter"/>
      <w:lvlText w:val="%1."/>
      <w:lvlJc w:val="left"/>
      <w:pPr>
        <w:ind w:left="1146" w:hanging="360"/>
      </w:pPr>
    </w:lvl>
    <w:lvl w:ilvl="1" w:tplc="0C090019">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0FDE6ACE"/>
    <w:multiLevelType w:val="hybridMultilevel"/>
    <w:tmpl w:val="52924226"/>
    <w:lvl w:ilvl="0" w:tplc="13F051EE">
      <w:start w:val="1"/>
      <w:numFmt w:val="lowerLetter"/>
      <w:lvlText w:val="%1."/>
      <w:lvlJc w:val="left"/>
      <w:pPr>
        <w:ind w:left="360" w:hanging="360"/>
      </w:pPr>
      <w:rPr>
        <w:rFonts w:ascii="Arial" w:eastAsia="Arial" w:hAnsi="Arial" w:cs="Arial"/>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15:restartNumberingAfterBreak="0">
    <w:nsid w:val="10BB1BAF"/>
    <w:multiLevelType w:val="hybridMultilevel"/>
    <w:tmpl w:val="8438DC0A"/>
    <w:lvl w:ilvl="0" w:tplc="E8F838A4">
      <w:start w:val="2"/>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1F15CE"/>
    <w:multiLevelType w:val="hybridMultilevel"/>
    <w:tmpl w:val="7212B95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DB3CBC"/>
    <w:multiLevelType w:val="hybridMultilevel"/>
    <w:tmpl w:val="AE383732"/>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D84194D"/>
    <w:multiLevelType w:val="hybridMultilevel"/>
    <w:tmpl w:val="42F87832"/>
    <w:lvl w:ilvl="0" w:tplc="0C0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 w15:restartNumberingAfterBreak="0">
    <w:nsid w:val="1D8A5C5F"/>
    <w:multiLevelType w:val="multilevel"/>
    <w:tmpl w:val="B930FB42"/>
    <w:numStyleLink w:val="Bullets"/>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4C558FA"/>
    <w:multiLevelType w:val="hybridMultilevel"/>
    <w:tmpl w:val="BE08D7F2"/>
    <w:lvl w:ilvl="0" w:tplc="B0F8C750">
      <w:start w:val="5"/>
      <w:numFmt w:val="lowerLetter"/>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4" w15:restartNumberingAfterBreak="0">
    <w:nsid w:val="2F186897"/>
    <w:multiLevelType w:val="hybridMultilevel"/>
    <w:tmpl w:val="87C4F698"/>
    <w:lvl w:ilvl="0" w:tplc="0C090019">
      <w:start w:val="1"/>
      <w:numFmt w:val="lowerLetter"/>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5" w15:restartNumberingAfterBreak="0">
    <w:nsid w:val="30474A23"/>
    <w:multiLevelType w:val="multilevel"/>
    <w:tmpl w:val="50041352"/>
    <w:numStyleLink w:val="ListHeadings"/>
  </w:abstractNum>
  <w:abstractNum w:abstractNumId="16" w15:restartNumberingAfterBreak="0">
    <w:nsid w:val="354D0B88"/>
    <w:multiLevelType w:val="hybridMultilevel"/>
    <w:tmpl w:val="6D0E2CFC"/>
    <w:lvl w:ilvl="0" w:tplc="E28A8A7C">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7" w15:restartNumberingAfterBreak="0">
    <w:nsid w:val="367D1D7C"/>
    <w:multiLevelType w:val="hybridMultilevel"/>
    <w:tmpl w:val="1BAE581E"/>
    <w:lvl w:ilvl="0" w:tplc="E0ACC0F8">
      <w:start w:val="1"/>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730B25"/>
    <w:multiLevelType w:val="hybridMultilevel"/>
    <w:tmpl w:val="6974E00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467E001E"/>
    <w:multiLevelType w:val="hybridMultilevel"/>
    <w:tmpl w:val="96FCEDEE"/>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0" w15:restartNumberingAfterBreak="0">
    <w:nsid w:val="48BE66C0"/>
    <w:multiLevelType w:val="hybridMultilevel"/>
    <w:tmpl w:val="71A8A364"/>
    <w:lvl w:ilvl="0" w:tplc="D0B445E0">
      <w:start w:val="1"/>
      <w:numFmt w:val="lowerLetter"/>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1" w15:restartNumberingAfterBreak="0">
    <w:nsid w:val="55223901"/>
    <w:multiLevelType w:val="hybridMultilevel"/>
    <w:tmpl w:val="2334D00A"/>
    <w:lvl w:ilvl="0" w:tplc="0C090019">
      <w:start w:val="1"/>
      <w:numFmt w:val="lowerLett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2" w15:restartNumberingAfterBreak="0">
    <w:nsid w:val="579540A0"/>
    <w:multiLevelType w:val="hybridMultilevel"/>
    <w:tmpl w:val="123CE294"/>
    <w:lvl w:ilvl="0" w:tplc="620A87B6">
      <w:start w:val="4"/>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8B73D84"/>
    <w:multiLevelType w:val="multilevel"/>
    <w:tmpl w:val="50041352"/>
    <w:numStyleLink w:val="ListHeadings"/>
  </w:abstractNum>
  <w:abstractNum w:abstractNumId="24" w15:restartNumberingAfterBreak="0">
    <w:nsid w:val="596A0C8C"/>
    <w:multiLevelType w:val="multilevel"/>
    <w:tmpl w:val="97DAEA0E"/>
    <w:numStyleLink w:val="Numbering"/>
  </w:abstractNum>
  <w:abstractNum w:abstractNumId="25" w15:restartNumberingAfterBreak="0">
    <w:nsid w:val="598640A3"/>
    <w:multiLevelType w:val="hybridMultilevel"/>
    <w:tmpl w:val="C972A4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E2442CC"/>
    <w:multiLevelType w:val="hybridMultilevel"/>
    <w:tmpl w:val="4B4C2B9A"/>
    <w:lvl w:ilvl="0" w:tplc="DCB00B64">
      <w:start w:val="4"/>
      <w:numFmt w:val="lowerLetter"/>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7" w15:restartNumberingAfterBreak="0">
    <w:nsid w:val="5F870D91"/>
    <w:multiLevelType w:val="hybridMultilevel"/>
    <w:tmpl w:val="C9BE205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E1502C"/>
    <w:multiLevelType w:val="multilevel"/>
    <w:tmpl w:val="B930FB42"/>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63F87B1A"/>
    <w:multiLevelType w:val="hybridMultilevel"/>
    <w:tmpl w:val="EE6ADCDA"/>
    <w:lvl w:ilvl="0" w:tplc="0C090019">
      <w:start w:val="1"/>
      <w:numFmt w:val="lowerLetter"/>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0" w15:restartNumberingAfterBreak="0">
    <w:nsid w:val="6EF6279B"/>
    <w:multiLevelType w:val="hybridMultilevel"/>
    <w:tmpl w:val="40CC3642"/>
    <w:lvl w:ilvl="0" w:tplc="0C090019">
      <w:start w:val="1"/>
      <w:numFmt w:val="lowerLetter"/>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1" w15:restartNumberingAfterBreak="0">
    <w:nsid w:val="6F056CAA"/>
    <w:multiLevelType w:val="hybridMultilevel"/>
    <w:tmpl w:val="1BAE581E"/>
    <w:lvl w:ilvl="0" w:tplc="FFFFFFFF">
      <w:start w:val="1"/>
      <w:numFmt w:val="lowerLetter"/>
      <w:lvlText w:val="%1."/>
      <w:lvlJc w:val="left"/>
      <w:pPr>
        <w:ind w:left="114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0F3423"/>
    <w:multiLevelType w:val="hybridMultilevel"/>
    <w:tmpl w:val="96FCEDEE"/>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3" w15:restartNumberingAfterBreak="0">
    <w:nsid w:val="71ED51DA"/>
    <w:multiLevelType w:val="hybridMultilevel"/>
    <w:tmpl w:val="5E182AF2"/>
    <w:lvl w:ilvl="0" w:tplc="FFFFFFFF">
      <w:start w:val="1"/>
      <w:numFmt w:val="lowerLetter"/>
      <w:lvlText w:val="%1."/>
      <w:lvlJc w:val="left"/>
      <w:pPr>
        <w:ind w:left="1146" w:hanging="360"/>
      </w:pPr>
    </w:lvl>
    <w:lvl w:ilvl="1" w:tplc="0C090001">
      <w:start w:val="1"/>
      <w:numFmt w:val="bullet"/>
      <w:lvlText w:val=""/>
      <w:lvlJc w:val="left"/>
      <w:pPr>
        <w:ind w:left="1866" w:hanging="360"/>
      </w:pPr>
      <w:rPr>
        <w:rFonts w:ascii="Symbol" w:hAnsi="Symbol" w:hint="default"/>
      </w:r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4" w15:restartNumberingAfterBreak="0">
    <w:nsid w:val="76200246"/>
    <w:multiLevelType w:val="hybridMultilevel"/>
    <w:tmpl w:val="CA8CEFE8"/>
    <w:lvl w:ilvl="0" w:tplc="7C3451C0">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5" w15:restartNumberingAfterBreak="0">
    <w:nsid w:val="774E4311"/>
    <w:multiLevelType w:val="hybridMultilevel"/>
    <w:tmpl w:val="96FCEDEE"/>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6" w15:restartNumberingAfterBreak="0">
    <w:nsid w:val="7A3F27C4"/>
    <w:multiLevelType w:val="hybridMultilevel"/>
    <w:tmpl w:val="9E3E49CA"/>
    <w:lvl w:ilvl="0" w:tplc="42FE5EEE">
      <w:start w:val="6"/>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A8466CE"/>
    <w:multiLevelType w:val="hybridMultilevel"/>
    <w:tmpl w:val="6166EC8E"/>
    <w:lvl w:ilvl="0" w:tplc="0C090019">
      <w:start w:val="1"/>
      <w:numFmt w:val="lowerLetter"/>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8" w15:restartNumberingAfterBreak="0">
    <w:nsid w:val="7C594464"/>
    <w:multiLevelType w:val="hybridMultilevel"/>
    <w:tmpl w:val="F2961F84"/>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9" w15:restartNumberingAfterBreak="0">
    <w:nsid w:val="7E281125"/>
    <w:multiLevelType w:val="hybridMultilevel"/>
    <w:tmpl w:val="CE262B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F3A1FBE"/>
    <w:multiLevelType w:val="hybridMultilevel"/>
    <w:tmpl w:val="F3FC9360"/>
    <w:lvl w:ilvl="0" w:tplc="0C090019">
      <w:start w:val="1"/>
      <w:numFmt w:val="lowerLetter"/>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num w:numId="1" w16cid:durableId="903418277">
    <w:abstractNumId w:val="28"/>
  </w:num>
  <w:num w:numId="2" w16cid:durableId="846598071">
    <w:abstractNumId w:val="4"/>
  </w:num>
  <w:num w:numId="3" w16cid:durableId="659580476">
    <w:abstractNumId w:val="2"/>
  </w:num>
  <w:num w:numId="4" w16cid:durableId="444039133">
    <w:abstractNumId w:val="9"/>
  </w:num>
  <w:num w:numId="5" w16cid:durableId="1680767902">
    <w:abstractNumId w:val="15"/>
  </w:num>
  <w:num w:numId="6" w16cid:durableId="249126816">
    <w:abstractNumId w:val="25"/>
  </w:num>
  <w:num w:numId="7" w16cid:durableId="2003729565">
    <w:abstractNumId w:val="12"/>
  </w:num>
  <w:num w:numId="8" w16cid:durableId="1730686264">
    <w:abstractNumId w:val="37"/>
  </w:num>
  <w:num w:numId="9" w16cid:durableId="984352529">
    <w:abstractNumId w:val="17"/>
  </w:num>
  <w:num w:numId="10" w16cid:durableId="1737582058">
    <w:abstractNumId w:val="24"/>
  </w:num>
  <w:num w:numId="11" w16cid:durableId="974717717">
    <w:abstractNumId w:val="23"/>
  </w:num>
  <w:num w:numId="12" w16cid:durableId="1431392592">
    <w:abstractNumId w:val="11"/>
  </w:num>
  <w:num w:numId="13" w16cid:durableId="515383767">
    <w:abstractNumId w:val="27"/>
  </w:num>
  <w:num w:numId="14" w16cid:durableId="725227520">
    <w:abstractNumId w:val="29"/>
  </w:num>
  <w:num w:numId="15" w16cid:durableId="1704095191">
    <w:abstractNumId w:val="32"/>
  </w:num>
  <w:num w:numId="16" w16cid:durableId="260576255">
    <w:abstractNumId w:val="16"/>
  </w:num>
  <w:num w:numId="17" w16cid:durableId="1753820335">
    <w:abstractNumId w:val="30"/>
  </w:num>
  <w:num w:numId="18" w16cid:durableId="40136182">
    <w:abstractNumId w:val="38"/>
  </w:num>
  <w:num w:numId="19" w16cid:durableId="1266886946">
    <w:abstractNumId w:val="8"/>
  </w:num>
  <w:num w:numId="20" w16cid:durableId="1759643229">
    <w:abstractNumId w:val="22"/>
  </w:num>
  <w:num w:numId="21" w16cid:durableId="1240676298">
    <w:abstractNumId w:val="39"/>
  </w:num>
  <w:num w:numId="22" w16cid:durableId="361636415">
    <w:abstractNumId w:val="36"/>
  </w:num>
  <w:num w:numId="23" w16cid:durableId="492797136">
    <w:abstractNumId w:val="1"/>
  </w:num>
  <w:num w:numId="24" w16cid:durableId="619991453">
    <w:abstractNumId w:val="19"/>
  </w:num>
  <w:num w:numId="25" w16cid:durableId="1240098020">
    <w:abstractNumId w:val="18"/>
  </w:num>
  <w:num w:numId="26" w16cid:durableId="871578848">
    <w:abstractNumId w:val="13"/>
  </w:num>
  <w:num w:numId="27" w16cid:durableId="1495607645">
    <w:abstractNumId w:val="10"/>
  </w:num>
  <w:num w:numId="28" w16cid:durableId="351344532">
    <w:abstractNumId w:val="14"/>
  </w:num>
  <w:num w:numId="29" w16cid:durableId="10115645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73359275">
    <w:abstractNumId w:val="0"/>
  </w:num>
  <w:num w:numId="31" w16cid:durableId="399909625">
    <w:abstractNumId w:val="5"/>
  </w:num>
  <w:num w:numId="32" w16cid:durableId="1280604087">
    <w:abstractNumId w:val="40"/>
  </w:num>
  <w:num w:numId="33" w16cid:durableId="1828520337">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83185053">
    <w:abstractNumId w:val="7"/>
  </w:num>
  <w:num w:numId="35" w16cid:durableId="932468913">
    <w:abstractNumId w:val="21"/>
  </w:num>
  <w:num w:numId="36" w16cid:durableId="202253507">
    <w:abstractNumId w:val="3"/>
  </w:num>
  <w:num w:numId="37" w16cid:durableId="1667128720">
    <w:abstractNumId w:val="33"/>
  </w:num>
  <w:num w:numId="38" w16cid:durableId="977421755">
    <w:abstractNumId w:val="26"/>
  </w:num>
  <w:num w:numId="39" w16cid:durableId="828444919">
    <w:abstractNumId w:val="35"/>
  </w:num>
  <w:num w:numId="40" w16cid:durableId="360251755">
    <w:abstractNumId w:val="31"/>
  </w:num>
  <w:num w:numId="41" w16cid:durableId="495150807">
    <w:abstractNumId w:val="6"/>
  </w:num>
  <w:num w:numId="42" w16cid:durableId="82647329">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C57"/>
    <w:rsid w:val="00001281"/>
    <w:rsid w:val="000016D9"/>
    <w:rsid w:val="000033DA"/>
    <w:rsid w:val="00003C94"/>
    <w:rsid w:val="00003E54"/>
    <w:rsid w:val="0000404E"/>
    <w:rsid w:val="00004F81"/>
    <w:rsid w:val="000051BA"/>
    <w:rsid w:val="000071C2"/>
    <w:rsid w:val="00007677"/>
    <w:rsid w:val="00007D9C"/>
    <w:rsid w:val="000112FE"/>
    <w:rsid w:val="00011960"/>
    <w:rsid w:val="0001239F"/>
    <w:rsid w:val="00012D12"/>
    <w:rsid w:val="000138F8"/>
    <w:rsid w:val="00013EEA"/>
    <w:rsid w:val="000166A8"/>
    <w:rsid w:val="00020488"/>
    <w:rsid w:val="0002066A"/>
    <w:rsid w:val="00022A8F"/>
    <w:rsid w:val="00022E20"/>
    <w:rsid w:val="00022F69"/>
    <w:rsid w:val="00023E28"/>
    <w:rsid w:val="00025C54"/>
    <w:rsid w:val="00026857"/>
    <w:rsid w:val="00026E6C"/>
    <w:rsid w:val="00027052"/>
    <w:rsid w:val="000300AF"/>
    <w:rsid w:val="00030776"/>
    <w:rsid w:val="000313BB"/>
    <w:rsid w:val="00034E71"/>
    <w:rsid w:val="000366C5"/>
    <w:rsid w:val="00036F13"/>
    <w:rsid w:val="00037664"/>
    <w:rsid w:val="0004246F"/>
    <w:rsid w:val="00042CFA"/>
    <w:rsid w:val="000444AE"/>
    <w:rsid w:val="00044754"/>
    <w:rsid w:val="0004629E"/>
    <w:rsid w:val="000471E4"/>
    <w:rsid w:val="00047C64"/>
    <w:rsid w:val="00051675"/>
    <w:rsid w:val="00052FF1"/>
    <w:rsid w:val="00053260"/>
    <w:rsid w:val="00053524"/>
    <w:rsid w:val="0005457E"/>
    <w:rsid w:val="00055F7A"/>
    <w:rsid w:val="00057354"/>
    <w:rsid w:val="00062876"/>
    <w:rsid w:val="00063222"/>
    <w:rsid w:val="00063FBC"/>
    <w:rsid w:val="0006405E"/>
    <w:rsid w:val="000640BE"/>
    <w:rsid w:val="00067FEF"/>
    <w:rsid w:val="000704F2"/>
    <w:rsid w:val="0007133A"/>
    <w:rsid w:val="00071535"/>
    <w:rsid w:val="000724AE"/>
    <w:rsid w:val="0007300C"/>
    <w:rsid w:val="00075C3D"/>
    <w:rsid w:val="00075DFF"/>
    <w:rsid w:val="00077F70"/>
    <w:rsid w:val="0008037D"/>
    <w:rsid w:val="00083A86"/>
    <w:rsid w:val="00085EA9"/>
    <w:rsid w:val="00085F40"/>
    <w:rsid w:val="000873E6"/>
    <w:rsid w:val="000877DA"/>
    <w:rsid w:val="00087A07"/>
    <w:rsid w:val="0009013A"/>
    <w:rsid w:val="00093433"/>
    <w:rsid w:val="00093D07"/>
    <w:rsid w:val="000957C4"/>
    <w:rsid w:val="0009580D"/>
    <w:rsid w:val="00096E79"/>
    <w:rsid w:val="000972D6"/>
    <w:rsid w:val="000A1DC9"/>
    <w:rsid w:val="000A2A14"/>
    <w:rsid w:val="000A3783"/>
    <w:rsid w:val="000A4991"/>
    <w:rsid w:val="000A4E6A"/>
    <w:rsid w:val="000A58D8"/>
    <w:rsid w:val="000A674E"/>
    <w:rsid w:val="000B119C"/>
    <w:rsid w:val="000B1755"/>
    <w:rsid w:val="000B206B"/>
    <w:rsid w:val="000B324C"/>
    <w:rsid w:val="000B497F"/>
    <w:rsid w:val="000B4A94"/>
    <w:rsid w:val="000B569A"/>
    <w:rsid w:val="000B5860"/>
    <w:rsid w:val="000B7B00"/>
    <w:rsid w:val="000B7B6D"/>
    <w:rsid w:val="000C1732"/>
    <w:rsid w:val="000C2101"/>
    <w:rsid w:val="000C221D"/>
    <w:rsid w:val="000C2D49"/>
    <w:rsid w:val="000C5237"/>
    <w:rsid w:val="000C5340"/>
    <w:rsid w:val="000C56E6"/>
    <w:rsid w:val="000C5A85"/>
    <w:rsid w:val="000C6094"/>
    <w:rsid w:val="000C6626"/>
    <w:rsid w:val="000D0671"/>
    <w:rsid w:val="000D106F"/>
    <w:rsid w:val="000D10A4"/>
    <w:rsid w:val="000D1F28"/>
    <w:rsid w:val="000D2EA0"/>
    <w:rsid w:val="000D3466"/>
    <w:rsid w:val="000D3738"/>
    <w:rsid w:val="000D398D"/>
    <w:rsid w:val="000D3D8C"/>
    <w:rsid w:val="000D4757"/>
    <w:rsid w:val="000D5460"/>
    <w:rsid w:val="000D5C26"/>
    <w:rsid w:val="000D5F21"/>
    <w:rsid w:val="000D6946"/>
    <w:rsid w:val="000D73A7"/>
    <w:rsid w:val="000D7EE8"/>
    <w:rsid w:val="000E017C"/>
    <w:rsid w:val="000E041C"/>
    <w:rsid w:val="000E052A"/>
    <w:rsid w:val="000E0E0D"/>
    <w:rsid w:val="000E18EF"/>
    <w:rsid w:val="000E2222"/>
    <w:rsid w:val="000E232C"/>
    <w:rsid w:val="000E2694"/>
    <w:rsid w:val="000E2D13"/>
    <w:rsid w:val="000E2DB4"/>
    <w:rsid w:val="000E3D19"/>
    <w:rsid w:val="000E4D09"/>
    <w:rsid w:val="000E5604"/>
    <w:rsid w:val="000E57F5"/>
    <w:rsid w:val="000E5B92"/>
    <w:rsid w:val="000E5F19"/>
    <w:rsid w:val="000E6043"/>
    <w:rsid w:val="000E60C2"/>
    <w:rsid w:val="000E63D7"/>
    <w:rsid w:val="000E71F1"/>
    <w:rsid w:val="000E7DD2"/>
    <w:rsid w:val="000F0CB5"/>
    <w:rsid w:val="000F0F53"/>
    <w:rsid w:val="000F204F"/>
    <w:rsid w:val="000F276E"/>
    <w:rsid w:val="000F2B09"/>
    <w:rsid w:val="000F3C6F"/>
    <w:rsid w:val="000F44A8"/>
    <w:rsid w:val="000F5FDF"/>
    <w:rsid w:val="000F60BD"/>
    <w:rsid w:val="000F6BB0"/>
    <w:rsid w:val="000F6BD5"/>
    <w:rsid w:val="0010029D"/>
    <w:rsid w:val="00100F55"/>
    <w:rsid w:val="001010B9"/>
    <w:rsid w:val="00101436"/>
    <w:rsid w:val="001023F3"/>
    <w:rsid w:val="00102C2D"/>
    <w:rsid w:val="00102D6A"/>
    <w:rsid w:val="001031EE"/>
    <w:rsid w:val="00104F11"/>
    <w:rsid w:val="0010571C"/>
    <w:rsid w:val="00105D6F"/>
    <w:rsid w:val="00106AF9"/>
    <w:rsid w:val="00110252"/>
    <w:rsid w:val="00110585"/>
    <w:rsid w:val="001115DE"/>
    <w:rsid w:val="0011171C"/>
    <w:rsid w:val="00112E8F"/>
    <w:rsid w:val="00113231"/>
    <w:rsid w:val="001134AD"/>
    <w:rsid w:val="0011419E"/>
    <w:rsid w:val="0011465A"/>
    <w:rsid w:val="001154F3"/>
    <w:rsid w:val="00115C32"/>
    <w:rsid w:val="00120113"/>
    <w:rsid w:val="00120C44"/>
    <w:rsid w:val="00122B80"/>
    <w:rsid w:val="00122CB4"/>
    <w:rsid w:val="00122F28"/>
    <w:rsid w:val="0012312B"/>
    <w:rsid w:val="001233CD"/>
    <w:rsid w:val="001234A0"/>
    <w:rsid w:val="001238A9"/>
    <w:rsid w:val="0012405C"/>
    <w:rsid w:val="001241C0"/>
    <w:rsid w:val="00124849"/>
    <w:rsid w:val="0012539B"/>
    <w:rsid w:val="00126434"/>
    <w:rsid w:val="00126543"/>
    <w:rsid w:val="001268BC"/>
    <w:rsid w:val="00126B41"/>
    <w:rsid w:val="001275A3"/>
    <w:rsid w:val="0013122C"/>
    <w:rsid w:val="0013158E"/>
    <w:rsid w:val="001318D0"/>
    <w:rsid w:val="00131939"/>
    <w:rsid w:val="00131BAC"/>
    <w:rsid w:val="00131FD5"/>
    <w:rsid w:val="001320B4"/>
    <w:rsid w:val="001338DB"/>
    <w:rsid w:val="00134752"/>
    <w:rsid w:val="0013529D"/>
    <w:rsid w:val="00136725"/>
    <w:rsid w:val="00141625"/>
    <w:rsid w:val="00141C61"/>
    <w:rsid w:val="00141F1E"/>
    <w:rsid w:val="0014296C"/>
    <w:rsid w:val="00142AC0"/>
    <w:rsid w:val="00143148"/>
    <w:rsid w:val="00143F18"/>
    <w:rsid w:val="00144C52"/>
    <w:rsid w:val="00145227"/>
    <w:rsid w:val="00145316"/>
    <w:rsid w:val="001464A1"/>
    <w:rsid w:val="00146BD1"/>
    <w:rsid w:val="0014703F"/>
    <w:rsid w:val="00147D30"/>
    <w:rsid w:val="00147E97"/>
    <w:rsid w:val="00150D1C"/>
    <w:rsid w:val="00151FE6"/>
    <w:rsid w:val="00153060"/>
    <w:rsid w:val="001539BF"/>
    <w:rsid w:val="001545A4"/>
    <w:rsid w:val="0015495E"/>
    <w:rsid w:val="00154BF9"/>
    <w:rsid w:val="00154F37"/>
    <w:rsid w:val="00160391"/>
    <w:rsid w:val="0016105B"/>
    <w:rsid w:val="00161640"/>
    <w:rsid w:val="00164616"/>
    <w:rsid w:val="00164989"/>
    <w:rsid w:val="00165C0F"/>
    <w:rsid w:val="00165CB4"/>
    <w:rsid w:val="00166980"/>
    <w:rsid w:val="001704DD"/>
    <w:rsid w:val="00170E5A"/>
    <w:rsid w:val="001716CF"/>
    <w:rsid w:val="00171A9B"/>
    <w:rsid w:val="00171DE2"/>
    <w:rsid w:val="00172827"/>
    <w:rsid w:val="001734CA"/>
    <w:rsid w:val="00173A48"/>
    <w:rsid w:val="00173D84"/>
    <w:rsid w:val="00174E13"/>
    <w:rsid w:val="001764BC"/>
    <w:rsid w:val="00177A1D"/>
    <w:rsid w:val="001800AB"/>
    <w:rsid w:val="001801AE"/>
    <w:rsid w:val="00182CD5"/>
    <w:rsid w:val="0018311A"/>
    <w:rsid w:val="0018361F"/>
    <w:rsid w:val="001847DA"/>
    <w:rsid w:val="0018617F"/>
    <w:rsid w:val="00186637"/>
    <w:rsid w:val="0018716A"/>
    <w:rsid w:val="00187411"/>
    <w:rsid w:val="00187980"/>
    <w:rsid w:val="001918B3"/>
    <w:rsid w:val="00192079"/>
    <w:rsid w:val="00192C9D"/>
    <w:rsid w:val="001938F6"/>
    <w:rsid w:val="00193AAF"/>
    <w:rsid w:val="00193ACB"/>
    <w:rsid w:val="001957E3"/>
    <w:rsid w:val="00197204"/>
    <w:rsid w:val="001A0D77"/>
    <w:rsid w:val="001A1204"/>
    <w:rsid w:val="001A2070"/>
    <w:rsid w:val="001A35B5"/>
    <w:rsid w:val="001A3CEE"/>
    <w:rsid w:val="001A407A"/>
    <w:rsid w:val="001A5586"/>
    <w:rsid w:val="001A57E3"/>
    <w:rsid w:val="001A645C"/>
    <w:rsid w:val="001A7013"/>
    <w:rsid w:val="001B18C1"/>
    <w:rsid w:val="001B461E"/>
    <w:rsid w:val="001B527F"/>
    <w:rsid w:val="001B5B8A"/>
    <w:rsid w:val="001B6524"/>
    <w:rsid w:val="001B691A"/>
    <w:rsid w:val="001B7E9A"/>
    <w:rsid w:val="001C0B97"/>
    <w:rsid w:val="001C0CC9"/>
    <w:rsid w:val="001C126A"/>
    <w:rsid w:val="001C1353"/>
    <w:rsid w:val="001C2DF2"/>
    <w:rsid w:val="001C39DC"/>
    <w:rsid w:val="001C7835"/>
    <w:rsid w:val="001D0655"/>
    <w:rsid w:val="001D066C"/>
    <w:rsid w:val="001D10C7"/>
    <w:rsid w:val="001D2498"/>
    <w:rsid w:val="001D70C4"/>
    <w:rsid w:val="001D74D2"/>
    <w:rsid w:val="001D7DA7"/>
    <w:rsid w:val="001E3813"/>
    <w:rsid w:val="001E3BB4"/>
    <w:rsid w:val="001E3E72"/>
    <w:rsid w:val="001E4C19"/>
    <w:rsid w:val="001E7013"/>
    <w:rsid w:val="001E7B35"/>
    <w:rsid w:val="001F13C1"/>
    <w:rsid w:val="001F1EB9"/>
    <w:rsid w:val="001F35C3"/>
    <w:rsid w:val="001F3E49"/>
    <w:rsid w:val="001F446D"/>
    <w:rsid w:val="001F46C6"/>
    <w:rsid w:val="001F55B1"/>
    <w:rsid w:val="001F56A7"/>
    <w:rsid w:val="001F630B"/>
    <w:rsid w:val="001F6314"/>
    <w:rsid w:val="001F6F7C"/>
    <w:rsid w:val="001F7ECD"/>
    <w:rsid w:val="0020078A"/>
    <w:rsid w:val="00200AC7"/>
    <w:rsid w:val="002013F8"/>
    <w:rsid w:val="0020144C"/>
    <w:rsid w:val="002016A8"/>
    <w:rsid w:val="0020178A"/>
    <w:rsid w:val="0020181B"/>
    <w:rsid w:val="0020231E"/>
    <w:rsid w:val="002026C4"/>
    <w:rsid w:val="002026EA"/>
    <w:rsid w:val="0020283B"/>
    <w:rsid w:val="00202B61"/>
    <w:rsid w:val="00203525"/>
    <w:rsid w:val="002042D6"/>
    <w:rsid w:val="002068CA"/>
    <w:rsid w:val="00210239"/>
    <w:rsid w:val="00210247"/>
    <w:rsid w:val="002119B8"/>
    <w:rsid w:val="0021224D"/>
    <w:rsid w:val="002133A1"/>
    <w:rsid w:val="002135C2"/>
    <w:rsid w:val="002139E9"/>
    <w:rsid w:val="00213C4B"/>
    <w:rsid w:val="0021478F"/>
    <w:rsid w:val="002154C1"/>
    <w:rsid w:val="00216DC3"/>
    <w:rsid w:val="00217001"/>
    <w:rsid w:val="0022011F"/>
    <w:rsid w:val="00221AB7"/>
    <w:rsid w:val="00221F1A"/>
    <w:rsid w:val="00221F22"/>
    <w:rsid w:val="00224CF4"/>
    <w:rsid w:val="00225052"/>
    <w:rsid w:val="00226854"/>
    <w:rsid w:val="002301A2"/>
    <w:rsid w:val="00230628"/>
    <w:rsid w:val="002314A9"/>
    <w:rsid w:val="00231DAE"/>
    <w:rsid w:val="0023550D"/>
    <w:rsid w:val="002359CC"/>
    <w:rsid w:val="002402DF"/>
    <w:rsid w:val="00241F88"/>
    <w:rsid w:val="0024227A"/>
    <w:rsid w:val="00242401"/>
    <w:rsid w:val="002426E5"/>
    <w:rsid w:val="002429B2"/>
    <w:rsid w:val="00242CC8"/>
    <w:rsid w:val="00243DB7"/>
    <w:rsid w:val="00244438"/>
    <w:rsid w:val="00244905"/>
    <w:rsid w:val="00245A67"/>
    <w:rsid w:val="00245F06"/>
    <w:rsid w:val="00246435"/>
    <w:rsid w:val="00246BCF"/>
    <w:rsid w:val="00247519"/>
    <w:rsid w:val="00251D29"/>
    <w:rsid w:val="00252144"/>
    <w:rsid w:val="00252F46"/>
    <w:rsid w:val="002533D5"/>
    <w:rsid w:val="00254BC4"/>
    <w:rsid w:val="00254D92"/>
    <w:rsid w:val="00254F06"/>
    <w:rsid w:val="002550AA"/>
    <w:rsid w:val="002575DA"/>
    <w:rsid w:val="002575E7"/>
    <w:rsid w:val="002609AF"/>
    <w:rsid w:val="00261484"/>
    <w:rsid w:val="00262BDC"/>
    <w:rsid w:val="0026564C"/>
    <w:rsid w:val="00265A0E"/>
    <w:rsid w:val="002662EB"/>
    <w:rsid w:val="002672AF"/>
    <w:rsid w:val="002677EC"/>
    <w:rsid w:val="00267E7B"/>
    <w:rsid w:val="00267FBC"/>
    <w:rsid w:val="00270834"/>
    <w:rsid w:val="002715AA"/>
    <w:rsid w:val="002715BD"/>
    <w:rsid w:val="00271B49"/>
    <w:rsid w:val="0027212E"/>
    <w:rsid w:val="0027219F"/>
    <w:rsid w:val="00273FBA"/>
    <w:rsid w:val="00274BBB"/>
    <w:rsid w:val="00274DF2"/>
    <w:rsid w:val="00275AFD"/>
    <w:rsid w:val="0027634A"/>
    <w:rsid w:val="00276C82"/>
    <w:rsid w:val="002777EA"/>
    <w:rsid w:val="00280765"/>
    <w:rsid w:val="002810D9"/>
    <w:rsid w:val="002814E6"/>
    <w:rsid w:val="0028216E"/>
    <w:rsid w:val="00283C7B"/>
    <w:rsid w:val="00284528"/>
    <w:rsid w:val="00287CF0"/>
    <w:rsid w:val="00290509"/>
    <w:rsid w:val="00290654"/>
    <w:rsid w:val="00291D1F"/>
    <w:rsid w:val="00292B41"/>
    <w:rsid w:val="00292D74"/>
    <w:rsid w:val="00293670"/>
    <w:rsid w:val="002943F1"/>
    <w:rsid w:val="002965C0"/>
    <w:rsid w:val="00296B28"/>
    <w:rsid w:val="002A039B"/>
    <w:rsid w:val="002A09A7"/>
    <w:rsid w:val="002A14CD"/>
    <w:rsid w:val="002A1C99"/>
    <w:rsid w:val="002A2019"/>
    <w:rsid w:val="002A2F3D"/>
    <w:rsid w:val="002A42C0"/>
    <w:rsid w:val="002A47C0"/>
    <w:rsid w:val="002A6084"/>
    <w:rsid w:val="002A6608"/>
    <w:rsid w:val="002B46CF"/>
    <w:rsid w:val="002B65BE"/>
    <w:rsid w:val="002B6E14"/>
    <w:rsid w:val="002B7B40"/>
    <w:rsid w:val="002C1569"/>
    <w:rsid w:val="002C2159"/>
    <w:rsid w:val="002C25EB"/>
    <w:rsid w:val="002C48E2"/>
    <w:rsid w:val="002C496E"/>
    <w:rsid w:val="002C4C5D"/>
    <w:rsid w:val="002C5429"/>
    <w:rsid w:val="002C60B4"/>
    <w:rsid w:val="002C6E5B"/>
    <w:rsid w:val="002C734B"/>
    <w:rsid w:val="002C7A2C"/>
    <w:rsid w:val="002D00AD"/>
    <w:rsid w:val="002D05FA"/>
    <w:rsid w:val="002D10C0"/>
    <w:rsid w:val="002D1156"/>
    <w:rsid w:val="002D1A1A"/>
    <w:rsid w:val="002D2C8B"/>
    <w:rsid w:val="002D422D"/>
    <w:rsid w:val="002D4F23"/>
    <w:rsid w:val="002D79B0"/>
    <w:rsid w:val="002D7DF8"/>
    <w:rsid w:val="002E0EDA"/>
    <w:rsid w:val="002E1339"/>
    <w:rsid w:val="002E2007"/>
    <w:rsid w:val="002E4073"/>
    <w:rsid w:val="002E418A"/>
    <w:rsid w:val="002E4AA5"/>
    <w:rsid w:val="002E5CAB"/>
    <w:rsid w:val="002E6D01"/>
    <w:rsid w:val="002E73A7"/>
    <w:rsid w:val="002E7756"/>
    <w:rsid w:val="002E7A9E"/>
    <w:rsid w:val="002F016F"/>
    <w:rsid w:val="002F03A3"/>
    <w:rsid w:val="002F19B0"/>
    <w:rsid w:val="002F1F7A"/>
    <w:rsid w:val="002F396D"/>
    <w:rsid w:val="002F3A89"/>
    <w:rsid w:val="002F3D92"/>
    <w:rsid w:val="002F4467"/>
    <w:rsid w:val="002F45EF"/>
    <w:rsid w:val="002F4A0E"/>
    <w:rsid w:val="002F56E7"/>
    <w:rsid w:val="00302DEA"/>
    <w:rsid w:val="00303883"/>
    <w:rsid w:val="00304636"/>
    <w:rsid w:val="00304B48"/>
    <w:rsid w:val="00304DE6"/>
    <w:rsid w:val="00305171"/>
    <w:rsid w:val="003063C1"/>
    <w:rsid w:val="00306981"/>
    <w:rsid w:val="00306CDD"/>
    <w:rsid w:val="0030788E"/>
    <w:rsid w:val="003100A0"/>
    <w:rsid w:val="003117C4"/>
    <w:rsid w:val="00311C57"/>
    <w:rsid w:val="00315664"/>
    <w:rsid w:val="00316055"/>
    <w:rsid w:val="00320AC7"/>
    <w:rsid w:val="00321AC5"/>
    <w:rsid w:val="003228C9"/>
    <w:rsid w:val="00326301"/>
    <w:rsid w:val="003263A2"/>
    <w:rsid w:val="0032663C"/>
    <w:rsid w:val="00330134"/>
    <w:rsid w:val="0033134E"/>
    <w:rsid w:val="00332C12"/>
    <w:rsid w:val="00333740"/>
    <w:rsid w:val="00333FBB"/>
    <w:rsid w:val="00334CDE"/>
    <w:rsid w:val="00334E07"/>
    <w:rsid w:val="003354E7"/>
    <w:rsid w:val="00335DE1"/>
    <w:rsid w:val="00337B96"/>
    <w:rsid w:val="00337D0A"/>
    <w:rsid w:val="00341A6B"/>
    <w:rsid w:val="003422F2"/>
    <w:rsid w:val="003432FB"/>
    <w:rsid w:val="003445B5"/>
    <w:rsid w:val="003448EB"/>
    <w:rsid w:val="00345CDE"/>
    <w:rsid w:val="0034680A"/>
    <w:rsid w:val="0034755A"/>
    <w:rsid w:val="0034779F"/>
    <w:rsid w:val="003478C3"/>
    <w:rsid w:val="003528C6"/>
    <w:rsid w:val="0035308F"/>
    <w:rsid w:val="0035392C"/>
    <w:rsid w:val="0035498B"/>
    <w:rsid w:val="00355353"/>
    <w:rsid w:val="00355637"/>
    <w:rsid w:val="00355ADC"/>
    <w:rsid w:val="00356760"/>
    <w:rsid w:val="00356774"/>
    <w:rsid w:val="00360906"/>
    <w:rsid w:val="00360AFB"/>
    <w:rsid w:val="003623D0"/>
    <w:rsid w:val="00362C83"/>
    <w:rsid w:val="00363729"/>
    <w:rsid w:val="0036373D"/>
    <w:rsid w:val="00363FF8"/>
    <w:rsid w:val="00364A05"/>
    <w:rsid w:val="003652B7"/>
    <w:rsid w:val="003657EF"/>
    <w:rsid w:val="003671B2"/>
    <w:rsid w:val="00367FFE"/>
    <w:rsid w:val="003719A2"/>
    <w:rsid w:val="0037339B"/>
    <w:rsid w:val="00374847"/>
    <w:rsid w:val="00374DB4"/>
    <w:rsid w:val="00375ED7"/>
    <w:rsid w:val="003763DB"/>
    <w:rsid w:val="0037721D"/>
    <w:rsid w:val="00377BA4"/>
    <w:rsid w:val="00377D9C"/>
    <w:rsid w:val="00377EC6"/>
    <w:rsid w:val="00380793"/>
    <w:rsid w:val="0038102A"/>
    <w:rsid w:val="00381ECF"/>
    <w:rsid w:val="00385768"/>
    <w:rsid w:val="00386813"/>
    <w:rsid w:val="003873EB"/>
    <w:rsid w:val="0038744B"/>
    <w:rsid w:val="00387525"/>
    <w:rsid w:val="00387EE3"/>
    <w:rsid w:val="00390156"/>
    <w:rsid w:val="003904BD"/>
    <w:rsid w:val="00392624"/>
    <w:rsid w:val="003932CD"/>
    <w:rsid w:val="00393A58"/>
    <w:rsid w:val="00394429"/>
    <w:rsid w:val="00394961"/>
    <w:rsid w:val="0039552B"/>
    <w:rsid w:val="003955FE"/>
    <w:rsid w:val="003957D1"/>
    <w:rsid w:val="003966A6"/>
    <w:rsid w:val="003A0076"/>
    <w:rsid w:val="003A019A"/>
    <w:rsid w:val="003A2DD5"/>
    <w:rsid w:val="003A3E30"/>
    <w:rsid w:val="003A40EA"/>
    <w:rsid w:val="003A45FF"/>
    <w:rsid w:val="003A4AA3"/>
    <w:rsid w:val="003A5739"/>
    <w:rsid w:val="003A5C3C"/>
    <w:rsid w:val="003A5CA9"/>
    <w:rsid w:val="003A7F77"/>
    <w:rsid w:val="003B1384"/>
    <w:rsid w:val="003B28A2"/>
    <w:rsid w:val="003B29EA"/>
    <w:rsid w:val="003B2DC7"/>
    <w:rsid w:val="003B562E"/>
    <w:rsid w:val="003B5C2D"/>
    <w:rsid w:val="003C14C4"/>
    <w:rsid w:val="003C2AA3"/>
    <w:rsid w:val="003C3300"/>
    <w:rsid w:val="003C43A6"/>
    <w:rsid w:val="003C4960"/>
    <w:rsid w:val="003C4C9B"/>
    <w:rsid w:val="003C4CCB"/>
    <w:rsid w:val="003C508E"/>
    <w:rsid w:val="003C52FA"/>
    <w:rsid w:val="003C53A6"/>
    <w:rsid w:val="003C5A45"/>
    <w:rsid w:val="003C741F"/>
    <w:rsid w:val="003D0E9B"/>
    <w:rsid w:val="003D1E77"/>
    <w:rsid w:val="003D1FAD"/>
    <w:rsid w:val="003D23A3"/>
    <w:rsid w:val="003D3729"/>
    <w:rsid w:val="003D3DD1"/>
    <w:rsid w:val="003D41CB"/>
    <w:rsid w:val="003D51EE"/>
    <w:rsid w:val="003D5856"/>
    <w:rsid w:val="003D68FA"/>
    <w:rsid w:val="003D72D1"/>
    <w:rsid w:val="003D74F5"/>
    <w:rsid w:val="003E04C6"/>
    <w:rsid w:val="003E15F5"/>
    <w:rsid w:val="003E1608"/>
    <w:rsid w:val="003E2467"/>
    <w:rsid w:val="003E269E"/>
    <w:rsid w:val="003E45AF"/>
    <w:rsid w:val="003E4F74"/>
    <w:rsid w:val="003E5C83"/>
    <w:rsid w:val="003E61FC"/>
    <w:rsid w:val="003E6454"/>
    <w:rsid w:val="003E6713"/>
    <w:rsid w:val="003E7563"/>
    <w:rsid w:val="003E7D79"/>
    <w:rsid w:val="003F300D"/>
    <w:rsid w:val="003F3150"/>
    <w:rsid w:val="003F3BC1"/>
    <w:rsid w:val="003F3D21"/>
    <w:rsid w:val="003F758D"/>
    <w:rsid w:val="003F7B61"/>
    <w:rsid w:val="00401F93"/>
    <w:rsid w:val="004039C6"/>
    <w:rsid w:val="004040DA"/>
    <w:rsid w:val="00404E4F"/>
    <w:rsid w:val="00406CE3"/>
    <w:rsid w:val="004071F1"/>
    <w:rsid w:val="0041077B"/>
    <w:rsid w:val="00410A25"/>
    <w:rsid w:val="00411815"/>
    <w:rsid w:val="00411AC0"/>
    <w:rsid w:val="0041288A"/>
    <w:rsid w:val="00412CDA"/>
    <w:rsid w:val="0041358E"/>
    <w:rsid w:val="004150B9"/>
    <w:rsid w:val="0041551D"/>
    <w:rsid w:val="00416295"/>
    <w:rsid w:val="0041673A"/>
    <w:rsid w:val="004169E4"/>
    <w:rsid w:val="00416DD4"/>
    <w:rsid w:val="00416FFA"/>
    <w:rsid w:val="00417611"/>
    <w:rsid w:val="0041799E"/>
    <w:rsid w:val="00417A63"/>
    <w:rsid w:val="00420DB0"/>
    <w:rsid w:val="00421297"/>
    <w:rsid w:val="00421BC2"/>
    <w:rsid w:val="00421F85"/>
    <w:rsid w:val="00421FB3"/>
    <w:rsid w:val="0042339A"/>
    <w:rsid w:val="00423640"/>
    <w:rsid w:val="0042434A"/>
    <w:rsid w:val="0042508F"/>
    <w:rsid w:val="0042517C"/>
    <w:rsid w:val="00425898"/>
    <w:rsid w:val="00431059"/>
    <w:rsid w:val="0043120D"/>
    <w:rsid w:val="004334BC"/>
    <w:rsid w:val="00433B8C"/>
    <w:rsid w:val="00434EB0"/>
    <w:rsid w:val="0043576D"/>
    <w:rsid w:val="00435EE4"/>
    <w:rsid w:val="00440C45"/>
    <w:rsid w:val="004411F6"/>
    <w:rsid w:val="00442773"/>
    <w:rsid w:val="00442A6F"/>
    <w:rsid w:val="0044400E"/>
    <w:rsid w:val="00446963"/>
    <w:rsid w:val="00447A14"/>
    <w:rsid w:val="00453685"/>
    <w:rsid w:val="00453E70"/>
    <w:rsid w:val="0045462B"/>
    <w:rsid w:val="0045605A"/>
    <w:rsid w:val="00457CB3"/>
    <w:rsid w:val="00457EF6"/>
    <w:rsid w:val="00457F35"/>
    <w:rsid w:val="00460199"/>
    <w:rsid w:val="00460BDB"/>
    <w:rsid w:val="004610A6"/>
    <w:rsid w:val="00462C7F"/>
    <w:rsid w:val="004635FD"/>
    <w:rsid w:val="00463E28"/>
    <w:rsid w:val="00464C7F"/>
    <w:rsid w:val="00464F65"/>
    <w:rsid w:val="004652B0"/>
    <w:rsid w:val="00465967"/>
    <w:rsid w:val="004667A8"/>
    <w:rsid w:val="00470B7F"/>
    <w:rsid w:val="004716D4"/>
    <w:rsid w:val="004729C5"/>
    <w:rsid w:val="00474150"/>
    <w:rsid w:val="004743A1"/>
    <w:rsid w:val="00475A21"/>
    <w:rsid w:val="00476260"/>
    <w:rsid w:val="00477CED"/>
    <w:rsid w:val="00480020"/>
    <w:rsid w:val="004804A1"/>
    <w:rsid w:val="00481285"/>
    <w:rsid w:val="00482570"/>
    <w:rsid w:val="00482FEA"/>
    <w:rsid w:val="0048386D"/>
    <w:rsid w:val="00483B28"/>
    <w:rsid w:val="00483CC5"/>
    <w:rsid w:val="00484CDC"/>
    <w:rsid w:val="0048525C"/>
    <w:rsid w:val="00486B68"/>
    <w:rsid w:val="00487069"/>
    <w:rsid w:val="004879A5"/>
    <w:rsid w:val="00487B9F"/>
    <w:rsid w:val="00490F41"/>
    <w:rsid w:val="00491548"/>
    <w:rsid w:val="00491FEC"/>
    <w:rsid w:val="0049230E"/>
    <w:rsid w:val="004928F1"/>
    <w:rsid w:val="00493BBC"/>
    <w:rsid w:val="00493DCD"/>
    <w:rsid w:val="0049436F"/>
    <w:rsid w:val="00494773"/>
    <w:rsid w:val="00494D53"/>
    <w:rsid w:val="00495340"/>
    <w:rsid w:val="00496D81"/>
    <w:rsid w:val="00497AFB"/>
    <w:rsid w:val="00497D46"/>
    <w:rsid w:val="004A0253"/>
    <w:rsid w:val="004A05F5"/>
    <w:rsid w:val="004A1141"/>
    <w:rsid w:val="004A15A3"/>
    <w:rsid w:val="004A2436"/>
    <w:rsid w:val="004A254A"/>
    <w:rsid w:val="004A2918"/>
    <w:rsid w:val="004A2B1A"/>
    <w:rsid w:val="004A2D45"/>
    <w:rsid w:val="004A2DC4"/>
    <w:rsid w:val="004A3CF7"/>
    <w:rsid w:val="004A429B"/>
    <w:rsid w:val="004A4E1B"/>
    <w:rsid w:val="004A65CE"/>
    <w:rsid w:val="004A682F"/>
    <w:rsid w:val="004A6EDC"/>
    <w:rsid w:val="004A734F"/>
    <w:rsid w:val="004B0960"/>
    <w:rsid w:val="004B1726"/>
    <w:rsid w:val="004B2F10"/>
    <w:rsid w:val="004B3B1A"/>
    <w:rsid w:val="004B3CB3"/>
    <w:rsid w:val="004B41A0"/>
    <w:rsid w:val="004B5DBA"/>
    <w:rsid w:val="004B609E"/>
    <w:rsid w:val="004B71DB"/>
    <w:rsid w:val="004B7536"/>
    <w:rsid w:val="004B7C25"/>
    <w:rsid w:val="004C028E"/>
    <w:rsid w:val="004C1082"/>
    <w:rsid w:val="004C45C5"/>
    <w:rsid w:val="004C54FD"/>
    <w:rsid w:val="004C5878"/>
    <w:rsid w:val="004C5BEF"/>
    <w:rsid w:val="004C6DB2"/>
    <w:rsid w:val="004D0322"/>
    <w:rsid w:val="004D0838"/>
    <w:rsid w:val="004D2CD5"/>
    <w:rsid w:val="004D2EA3"/>
    <w:rsid w:val="004D35DC"/>
    <w:rsid w:val="004D3AA1"/>
    <w:rsid w:val="004D476E"/>
    <w:rsid w:val="004E07C7"/>
    <w:rsid w:val="004E0833"/>
    <w:rsid w:val="004E0C98"/>
    <w:rsid w:val="004E120D"/>
    <w:rsid w:val="004E1549"/>
    <w:rsid w:val="004E194A"/>
    <w:rsid w:val="004E21FD"/>
    <w:rsid w:val="004E23E2"/>
    <w:rsid w:val="004E28C6"/>
    <w:rsid w:val="004E2983"/>
    <w:rsid w:val="004E35DE"/>
    <w:rsid w:val="004E482C"/>
    <w:rsid w:val="004E4D14"/>
    <w:rsid w:val="004E6E7E"/>
    <w:rsid w:val="004E743F"/>
    <w:rsid w:val="004F045A"/>
    <w:rsid w:val="004F0E99"/>
    <w:rsid w:val="004F138F"/>
    <w:rsid w:val="004F1915"/>
    <w:rsid w:val="004F1A70"/>
    <w:rsid w:val="004F2F4B"/>
    <w:rsid w:val="004F3670"/>
    <w:rsid w:val="004F4232"/>
    <w:rsid w:val="004F46F8"/>
    <w:rsid w:val="004F4B3F"/>
    <w:rsid w:val="004F5A91"/>
    <w:rsid w:val="004F6173"/>
    <w:rsid w:val="004F6233"/>
    <w:rsid w:val="004F68D5"/>
    <w:rsid w:val="004F70F1"/>
    <w:rsid w:val="004F73F9"/>
    <w:rsid w:val="004F7C31"/>
    <w:rsid w:val="00500C61"/>
    <w:rsid w:val="00501595"/>
    <w:rsid w:val="00501A9C"/>
    <w:rsid w:val="00501F74"/>
    <w:rsid w:val="00502144"/>
    <w:rsid w:val="00502863"/>
    <w:rsid w:val="00502D39"/>
    <w:rsid w:val="00503D15"/>
    <w:rsid w:val="00503D47"/>
    <w:rsid w:val="00505185"/>
    <w:rsid w:val="00505861"/>
    <w:rsid w:val="0050670B"/>
    <w:rsid w:val="00506A7E"/>
    <w:rsid w:val="00507EB1"/>
    <w:rsid w:val="00510D0C"/>
    <w:rsid w:val="00510D22"/>
    <w:rsid w:val="005114BB"/>
    <w:rsid w:val="00511639"/>
    <w:rsid w:val="0051187F"/>
    <w:rsid w:val="00511F1C"/>
    <w:rsid w:val="0051348C"/>
    <w:rsid w:val="00513BA0"/>
    <w:rsid w:val="00513E45"/>
    <w:rsid w:val="0051413D"/>
    <w:rsid w:val="005141E8"/>
    <w:rsid w:val="0051445F"/>
    <w:rsid w:val="0051511B"/>
    <w:rsid w:val="005157C0"/>
    <w:rsid w:val="005163D4"/>
    <w:rsid w:val="005168C2"/>
    <w:rsid w:val="00517EA3"/>
    <w:rsid w:val="00521381"/>
    <w:rsid w:val="00521B2D"/>
    <w:rsid w:val="005221A9"/>
    <w:rsid w:val="00522B1E"/>
    <w:rsid w:val="005239CF"/>
    <w:rsid w:val="00531059"/>
    <w:rsid w:val="00531404"/>
    <w:rsid w:val="0053165E"/>
    <w:rsid w:val="005328D8"/>
    <w:rsid w:val="00532D30"/>
    <w:rsid w:val="00533A0A"/>
    <w:rsid w:val="00533CC2"/>
    <w:rsid w:val="00534BD0"/>
    <w:rsid w:val="00534D4F"/>
    <w:rsid w:val="00535BE8"/>
    <w:rsid w:val="00536FDD"/>
    <w:rsid w:val="005370FB"/>
    <w:rsid w:val="0053777D"/>
    <w:rsid w:val="00537A24"/>
    <w:rsid w:val="00540DB7"/>
    <w:rsid w:val="0054102F"/>
    <w:rsid w:val="00542A06"/>
    <w:rsid w:val="00543FDB"/>
    <w:rsid w:val="00544EB2"/>
    <w:rsid w:val="00547935"/>
    <w:rsid w:val="00550C99"/>
    <w:rsid w:val="00551733"/>
    <w:rsid w:val="00553413"/>
    <w:rsid w:val="005558B0"/>
    <w:rsid w:val="005559E8"/>
    <w:rsid w:val="00560B23"/>
    <w:rsid w:val="005618B1"/>
    <w:rsid w:val="0056194D"/>
    <w:rsid w:val="00563735"/>
    <w:rsid w:val="00565273"/>
    <w:rsid w:val="00565C20"/>
    <w:rsid w:val="005662FC"/>
    <w:rsid w:val="00566DC2"/>
    <w:rsid w:val="00567509"/>
    <w:rsid w:val="0057124D"/>
    <w:rsid w:val="005714A3"/>
    <w:rsid w:val="005725B0"/>
    <w:rsid w:val="00573C6D"/>
    <w:rsid w:val="005747EB"/>
    <w:rsid w:val="00575163"/>
    <w:rsid w:val="005757A1"/>
    <w:rsid w:val="00576C07"/>
    <w:rsid w:val="00576FBF"/>
    <w:rsid w:val="005779EA"/>
    <w:rsid w:val="00577E2E"/>
    <w:rsid w:val="00582465"/>
    <w:rsid w:val="00582621"/>
    <w:rsid w:val="00582C7E"/>
    <w:rsid w:val="0058333E"/>
    <w:rsid w:val="0058369E"/>
    <w:rsid w:val="00584BE0"/>
    <w:rsid w:val="0059272A"/>
    <w:rsid w:val="00593211"/>
    <w:rsid w:val="00593314"/>
    <w:rsid w:val="00594496"/>
    <w:rsid w:val="00594514"/>
    <w:rsid w:val="005951C9"/>
    <w:rsid w:val="00595521"/>
    <w:rsid w:val="0059607F"/>
    <w:rsid w:val="005978FF"/>
    <w:rsid w:val="00597E50"/>
    <w:rsid w:val="005A44F0"/>
    <w:rsid w:val="005A5269"/>
    <w:rsid w:val="005A56A2"/>
    <w:rsid w:val="005A66F8"/>
    <w:rsid w:val="005B0373"/>
    <w:rsid w:val="005B0B6F"/>
    <w:rsid w:val="005B1670"/>
    <w:rsid w:val="005B2D4E"/>
    <w:rsid w:val="005B404A"/>
    <w:rsid w:val="005B442D"/>
    <w:rsid w:val="005B46CD"/>
    <w:rsid w:val="005B662A"/>
    <w:rsid w:val="005B6732"/>
    <w:rsid w:val="005B72BD"/>
    <w:rsid w:val="005B7C2F"/>
    <w:rsid w:val="005C055B"/>
    <w:rsid w:val="005C0E37"/>
    <w:rsid w:val="005C2324"/>
    <w:rsid w:val="005C24B7"/>
    <w:rsid w:val="005C370D"/>
    <w:rsid w:val="005C4071"/>
    <w:rsid w:val="005C5B7D"/>
    <w:rsid w:val="005C6618"/>
    <w:rsid w:val="005C69BF"/>
    <w:rsid w:val="005C6DDA"/>
    <w:rsid w:val="005C7009"/>
    <w:rsid w:val="005D1613"/>
    <w:rsid w:val="005D1D44"/>
    <w:rsid w:val="005D20AD"/>
    <w:rsid w:val="005D61E0"/>
    <w:rsid w:val="005D6421"/>
    <w:rsid w:val="005D6903"/>
    <w:rsid w:val="005D6C74"/>
    <w:rsid w:val="005D7CD0"/>
    <w:rsid w:val="005D7D03"/>
    <w:rsid w:val="005E2299"/>
    <w:rsid w:val="005E2553"/>
    <w:rsid w:val="005E257A"/>
    <w:rsid w:val="005E30D3"/>
    <w:rsid w:val="005E363E"/>
    <w:rsid w:val="005E3CD2"/>
    <w:rsid w:val="005E3D2C"/>
    <w:rsid w:val="005E3E13"/>
    <w:rsid w:val="005E4A8B"/>
    <w:rsid w:val="005E50F8"/>
    <w:rsid w:val="005E5D92"/>
    <w:rsid w:val="005E66D3"/>
    <w:rsid w:val="005E7437"/>
    <w:rsid w:val="005E7601"/>
    <w:rsid w:val="005E7E26"/>
    <w:rsid w:val="005F0AC8"/>
    <w:rsid w:val="005F0D24"/>
    <w:rsid w:val="005F298E"/>
    <w:rsid w:val="005F4075"/>
    <w:rsid w:val="005F598E"/>
    <w:rsid w:val="005F6192"/>
    <w:rsid w:val="005F6821"/>
    <w:rsid w:val="005F6ECF"/>
    <w:rsid w:val="005F7A86"/>
    <w:rsid w:val="006009CA"/>
    <w:rsid w:val="00600F5B"/>
    <w:rsid w:val="00602473"/>
    <w:rsid w:val="00602C13"/>
    <w:rsid w:val="00602ED1"/>
    <w:rsid w:val="00603C09"/>
    <w:rsid w:val="00603FD5"/>
    <w:rsid w:val="0060423E"/>
    <w:rsid w:val="00604CB5"/>
    <w:rsid w:val="00604E74"/>
    <w:rsid w:val="00606D12"/>
    <w:rsid w:val="00606F19"/>
    <w:rsid w:val="0060794B"/>
    <w:rsid w:val="00610959"/>
    <w:rsid w:val="00611D6B"/>
    <w:rsid w:val="00612308"/>
    <w:rsid w:val="00614135"/>
    <w:rsid w:val="0061459D"/>
    <w:rsid w:val="0061595E"/>
    <w:rsid w:val="0061658D"/>
    <w:rsid w:val="0061672B"/>
    <w:rsid w:val="00616789"/>
    <w:rsid w:val="0061680F"/>
    <w:rsid w:val="00616DC8"/>
    <w:rsid w:val="00616F21"/>
    <w:rsid w:val="0061720C"/>
    <w:rsid w:val="006209DB"/>
    <w:rsid w:val="0062102C"/>
    <w:rsid w:val="00621987"/>
    <w:rsid w:val="00621AEE"/>
    <w:rsid w:val="00622D49"/>
    <w:rsid w:val="00623471"/>
    <w:rsid w:val="006234FA"/>
    <w:rsid w:val="00623F76"/>
    <w:rsid w:val="006250AA"/>
    <w:rsid w:val="00625E79"/>
    <w:rsid w:val="00626472"/>
    <w:rsid w:val="006269C7"/>
    <w:rsid w:val="006270AD"/>
    <w:rsid w:val="00627F87"/>
    <w:rsid w:val="0063074C"/>
    <w:rsid w:val="006312CF"/>
    <w:rsid w:val="00631C67"/>
    <w:rsid w:val="00631F7A"/>
    <w:rsid w:val="00632E03"/>
    <w:rsid w:val="00633358"/>
    <w:rsid w:val="00636143"/>
    <w:rsid w:val="006371EC"/>
    <w:rsid w:val="0063791D"/>
    <w:rsid w:val="006407B5"/>
    <w:rsid w:val="00641738"/>
    <w:rsid w:val="0064290B"/>
    <w:rsid w:val="00642F7D"/>
    <w:rsid w:val="006433EA"/>
    <w:rsid w:val="00643EB4"/>
    <w:rsid w:val="00643ECE"/>
    <w:rsid w:val="00644423"/>
    <w:rsid w:val="00644E5C"/>
    <w:rsid w:val="0064570B"/>
    <w:rsid w:val="00645B08"/>
    <w:rsid w:val="006477AC"/>
    <w:rsid w:val="006516F6"/>
    <w:rsid w:val="0065277E"/>
    <w:rsid w:val="0065294A"/>
    <w:rsid w:val="00654E99"/>
    <w:rsid w:val="0065655C"/>
    <w:rsid w:val="00657B49"/>
    <w:rsid w:val="00657F6A"/>
    <w:rsid w:val="00660DE4"/>
    <w:rsid w:val="0066130B"/>
    <w:rsid w:val="006613AD"/>
    <w:rsid w:val="006620D2"/>
    <w:rsid w:val="0066241C"/>
    <w:rsid w:val="006624EA"/>
    <w:rsid w:val="00662619"/>
    <w:rsid w:val="006641DF"/>
    <w:rsid w:val="006654DE"/>
    <w:rsid w:val="00665583"/>
    <w:rsid w:val="0066560D"/>
    <w:rsid w:val="006657DC"/>
    <w:rsid w:val="00665AE8"/>
    <w:rsid w:val="0066758F"/>
    <w:rsid w:val="0067014A"/>
    <w:rsid w:val="00670C49"/>
    <w:rsid w:val="00671C93"/>
    <w:rsid w:val="00671E83"/>
    <w:rsid w:val="00674B59"/>
    <w:rsid w:val="006754C3"/>
    <w:rsid w:val="00675869"/>
    <w:rsid w:val="006760CF"/>
    <w:rsid w:val="00680651"/>
    <w:rsid w:val="00682A99"/>
    <w:rsid w:val="00682D13"/>
    <w:rsid w:val="00682FFF"/>
    <w:rsid w:val="00685C40"/>
    <w:rsid w:val="00685C41"/>
    <w:rsid w:val="00687244"/>
    <w:rsid w:val="0068724F"/>
    <w:rsid w:val="00690716"/>
    <w:rsid w:val="00690D37"/>
    <w:rsid w:val="00692457"/>
    <w:rsid w:val="0069256C"/>
    <w:rsid w:val="006925C9"/>
    <w:rsid w:val="00693358"/>
    <w:rsid w:val="006952EF"/>
    <w:rsid w:val="00697A12"/>
    <w:rsid w:val="006A1DEF"/>
    <w:rsid w:val="006A211D"/>
    <w:rsid w:val="006A4216"/>
    <w:rsid w:val="006A459C"/>
    <w:rsid w:val="006A4E12"/>
    <w:rsid w:val="006A5F3D"/>
    <w:rsid w:val="006A65EB"/>
    <w:rsid w:val="006A6FA6"/>
    <w:rsid w:val="006A73D7"/>
    <w:rsid w:val="006A7EBF"/>
    <w:rsid w:val="006B0422"/>
    <w:rsid w:val="006B1119"/>
    <w:rsid w:val="006B1137"/>
    <w:rsid w:val="006B11CC"/>
    <w:rsid w:val="006B2618"/>
    <w:rsid w:val="006B2E42"/>
    <w:rsid w:val="006B3C92"/>
    <w:rsid w:val="006B3F3A"/>
    <w:rsid w:val="006B5044"/>
    <w:rsid w:val="006B5360"/>
    <w:rsid w:val="006B659B"/>
    <w:rsid w:val="006C084D"/>
    <w:rsid w:val="006C2811"/>
    <w:rsid w:val="006C3504"/>
    <w:rsid w:val="006C46DC"/>
    <w:rsid w:val="006C4AF4"/>
    <w:rsid w:val="006C614E"/>
    <w:rsid w:val="006C6C0D"/>
    <w:rsid w:val="006D00CA"/>
    <w:rsid w:val="006D0C93"/>
    <w:rsid w:val="006D1326"/>
    <w:rsid w:val="006D1EBC"/>
    <w:rsid w:val="006D2003"/>
    <w:rsid w:val="006D312A"/>
    <w:rsid w:val="006D3F2F"/>
    <w:rsid w:val="006D466C"/>
    <w:rsid w:val="006D5483"/>
    <w:rsid w:val="006D7A7C"/>
    <w:rsid w:val="006E0450"/>
    <w:rsid w:val="006E0527"/>
    <w:rsid w:val="006E0E77"/>
    <w:rsid w:val="006E18AC"/>
    <w:rsid w:val="006E23C4"/>
    <w:rsid w:val="006E3536"/>
    <w:rsid w:val="006E556C"/>
    <w:rsid w:val="006E5906"/>
    <w:rsid w:val="006E62B1"/>
    <w:rsid w:val="006E64F3"/>
    <w:rsid w:val="006F0B1D"/>
    <w:rsid w:val="006F1255"/>
    <w:rsid w:val="006F168C"/>
    <w:rsid w:val="006F16E8"/>
    <w:rsid w:val="006F233A"/>
    <w:rsid w:val="006F3338"/>
    <w:rsid w:val="006F4F7B"/>
    <w:rsid w:val="006F510F"/>
    <w:rsid w:val="006F5547"/>
    <w:rsid w:val="006F6791"/>
    <w:rsid w:val="006F6AA7"/>
    <w:rsid w:val="0070342B"/>
    <w:rsid w:val="0070357C"/>
    <w:rsid w:val="00703D34"/>
    <w:rsid w:val="00703EB9"/>
    <w:rsid w:val="007041AA"/>
    <w:rsid w:val="00704E05"/>
    <w:rsid w:val="007054C9"/>
    <w:rsid w:val="00706488"/>
    <w:rsid w:val="0070771A"/>
    <w:rsid w:val="00707BAD"/>
    <w:rsid w:val="00712344"/>
    <w:rsid w:val="00712764"/>
    <w:rsid w:val="00712A67"/>
    <w:rsid w:val="00712C90"/>
    <w:rsid w:val="0071383D"/>
    <w:rsid w:val="00713FA1"/>
    <w:rsid w:val="00714488"/>
    <w:rsid w:val="007158A5"/>
    <w:rsid w:val="00715B20"/>
    <w:rsid w:val="00715CF8"/>
    <w:rsid w:val="00716CBF"/>
    <w:rsid w:val="00717706"/>
    <w:rsid w:val="00717AAF"/>
    <w:rsid w:val="00721D76"/>
    <w:rsid w:val="00723157"/>
    <w:rsid w:val="007254A7"/>
    <w:rsid w:val="0072612B"/>
    <w:rsid w:val="00732A6F"/>
    <w:rsid w:val="00733313"/>
    <w:rsid w:val="00733F7E"/>
    <w:rsid w:val="007343E0"/>
    <w:rsid w:val="0073591A"/>
    <w:rsid w:val="00737CB5"/>
    <w:rsid w:val="0074014A"/>
    <w:rsid w:val="00742A91"/>
    <w:rsid w:val="00742BC6"/>
    <w:rsid w:val="007432A3"/>
    <w:rsid w:val="007449F2"/>
    <w:rsid w:val="00746852"/>
    <w:rsid w:val="007474FB"/>
    <w:rsid w:val="007501E9"/>
    <w:rsid w:val="007512D3"/>
    <w:rsid w:val="00754228"/>
    <w:rsid w:val="0075707A"/>
    <w:rsid w:val="007572A7"/>
    <w:rsid w:val="00757862"/>
    <w:rsid w:val="00760966"/>
    <w:rsid w:val="00761491"/>
    <w:rsid w:val="00761536"/>
    <w:rsid w:val="0076182A"/>
    <w:rsid w:val="00762CD4"/>
    <w:rsid w:val="00764147"/>
    <w:rsid w:val="00765800"/>
    <w:rsid w:val="00766FE9"/>
    <w:rsid w:val="0076747E"/>
    <w:rsid w:val="0077127E"/>
    <w:rsid w:val="00771460"/>
    <w:rsid w:val="00773380"/>
    <w:rsid w:val="00774C27"/>
    <w:rsid w:val="007768E5"/>
    <w:rsid w:val="00776D9E"/>
    <w:rsid w:val="00777050"/>
    <w:rsid w:val="00777ED7"/>
    <w:rsid w:val="0078111A"/>
    <w:rsid w:val="00781BAA"/>
    <w:rsid w:val="00782835"/>
    <w:rsid w:val="00782935"/>
    <w:rsid w:val="007829CD"/>
    <w:rsid w:val="0078372F"/>
    <w:rsid w:val="00784092"/>
    <w:rsid w:val="00784B46"/>
    <w:rsid w:val="00786814"/>
    <w:rsid w:val="0079068C"/>
    <w:rsid w:val="0079091C"/>
    <w:rsid w:val="00790BCF"/>
    <w:rsid w:val="00791614"/>
    <w:rsid w:val="00791AD5"/>
    <w:rsid w:val="007927B4"/>
    <w:rsid w:val="00793DB4"/>
    <w:rsid w:val="0079461B"/>
    <w:rsid w:val="007965B3"/>
    <w:rsid w:val="007A0363"/>
    <w:rsid w:val="007A182B"/>
    <w:rsid w:val="007A23B6"/>
    <w:rsid w:val="007A2584"/>
    <w:rsid w:val="007A2F65"/>
    <w:rsid w:val="007A5C82"/>
    <w:rsid w:val="007A6716"/>
    <w:rsid w:val="007A7BB4"/>
    <w:rsid w:val="007A7EBB"/>
    <w:rsid w:val="007B1786"/>
    <w:rsid w:val="007B1F4C"/>
    <w:rsid w:val="007B38AD"/>
    <w:rsid w:val="007B3C41"/>
    <w:rsid w:val="007B3F6C"/>
    <w:rsid w:val="007B4807"/>
    <w:rsid w:val="007B4D8D"/>
    <w:rsid w:val="007B57EA"/>
    <w:rsid w:val="007B5A84"/>
    <w:rsid w:val="007B5EB0"/>
    <w:rsid w:val="007B5F29"/>
    <w:rsid w:val="007B6348"/>
    <w:rsid w:val="007C03F5"/>
    <w:rsid w:val="007C1197"/>
    <w:rsid w:val="007C16A6"/>
    <w:rsid w:val="007C1703"/>
    <w:rsid w:val="007C17E9"/>
    <w:rsid w:val="007C2A97"/>
    <w:rsid w:val="007C3A91"/>
    <w:rsid w:val="007C52ED"/>
    <w:rsid w:val="007C57D9"/>
    <w:rsid w:val="007C6C19"/>
    <w:rsid w:val="007C7C08"/>
    <w:rsid w:val="007D0C31"/>
    <w:rsid w:val="007D1AEF"/>
    <w:rsid w:val="007D1B8F"/>
    <w:rsid w:val="007D1F10"/>
    <w:rsid w:val="007D2FA8"/>
    <w:rsid w:val="007D53E5"/>
    <w:rsid w:val="007D5BE4"/>
    <w:rsid w:val="007E12EA"/>
    <w:rsid w:val="007E1C61"/>
    <w:rsid w:val="007E3E1F"/>
    <w:rsid w:val="007E57ED"/>
    <w:rsid w:val="007E6810"/>
    <w:rsid w:val="007E6C7C"/>
    <w:rsid w:val="007E7705"/>
    <w:rsid w:val="007E7B52"/>
    <w:rsid w:val="007F033D"/>
    <w:rsid w:val="007F217F"/>
    <w:rsid w:val="007F3C98"/>
    <w:rsid w:val="007F3EC8"/>
    <w:rsid w:val="007F4EE3"/>
    <w:rsid w:val="007F5B03"/>
    <w:rsid w:val="007F6D5C"/>
    <w:rsid w:val="00801B08"/>
    <w:rsid w:val="00801DF3"/>
    <w:rsid w:val="008020BA"/>
    <w:rsid w:val="008024A7"/>
    <w:rsid w:val="008039D0"/>
    <w:rsid w:val="00807371"/>
    <w:rsid w:val="00807381"/>
    <w:rsid w:val="008078C1"/>
    <w:rsid w:val="00810141"/>
    <w:rsid w:val="008112B1"/>
    <w:rsid w:val="00811429"/>
    <w:rsid w:val="008115F3"/>
    <w:rsid w:val="008125FD"/>
    <w:rsid w:val="008127DA"/>
    <w:rsid w:val="00812AD3"/>
    <w:rsid w:val="0081332E"/>
    <w:rsid w:val="00813629"/>
    <w:rsid w:val="00814312"/>
    <w:rsid w:val="00814FB0"/>
    <w:rsid w:val="0081508E"/>
    <w:rsid w:val="0081533C"/>
    <w:rsid w:val="00816E89"/>
    <w:rsid w:val="00817541"/>
    <w:rsid w:val="008178B5"/>
    <w:rsid w:val="008179F8"/>
    <w:rsid w:val="0082159B"/>
    <w:rsid w:val="00822253"/>
    <w:rsid w:val="00823D7F"/>
    <w:rsid w:val="00824C39"/>
    <w:rsid w:val="00825351"/>
    <w:rsid w:val="008261DA"/>
    <w:rsid w:val="00826769"/>
    <w:rsid w:val="00827270"/>
    <w:rsid w:val="00827B1C"/>
    <w:rsid w:val="00827D57"/>
    <w:rsid w:val="00830085"/>
    <w:rsid w:val="0083083A"/>
    <w:rsid w:val="008339EC"/>
    <w:rsid w:val="00834357"/>
    <w:rsid w:val="00835452"/>
    <w:rsid w:val="00835666"/>
    <w:rsid w:val="008401D4"/>
    <w:rsid w:val="00841053"/>
    <w:rsid w:val="0084178C"/>
    <w:rsid w:val="00841DC2"/>
    <w:rsid w:val="008423F6"/>
    <w:rsid w:val="00843685"/>
    <w:rsid w:val="00844453"/>
    <w:rsid w:val="00844EB8"/>
    <w:rsid w:val="008454F3"/>
    <w:rsid w:val="008472BD"/>
    <w:rsid w:val="00847A83"/>
    <w:rsid w:val="00852779"/>
    <w:rsid w:val="0085439B"/>
    <w:rsid w:val="00854CCE"/>
    <w:rsid w:val="00855289"/>
    <w:rsid w:val="00855777"/>
    <w:rsid w:val="00856523"/>
    <w:rsid w:val="008569C5"/>
    <w:rsid w:val="00856D11"/>
    <w:rsid w:val="00857E83"/>
    <w:rsid w:val="00860B39"/>
    <w:rsid w:val="00861CD9"/>
    <w:rsid w:val="0086223D"/>
    <w:rsid w:val="008627F2"/>
    <w:rsid w:val="00863C74"/>
    <w:rsid w:val="00864670"/>
    <w:rsid w:val="00864A46"/>
    <w:rsid w:val="00866557"/>
    <w:rsid w:val="0087013C"/>
    <w:rsid w:val="0087150C"/>
    <w:rsid w:val="00871620"/>
    <w:rsid w:val="008727E8"/>
    <w:rsid w:val="00872817"/>
    <w:rsid w:val="0087320D"/>
    <w:rsid w:val="008733B3"/>
    <w:rsid w:val="008743B9"/>
    <w:rsid w:val="00874841"/>
    <w:rsid w:val="00874AD4"/>
    <w:rsid w:val="008754DF"/>
    <w:rsid w:val="00875CC4"/>
    <w:rsid w:val="0087603C"/>
    <w:rsid w:val="0087767D"/>
    <w:rsid w:val="00880D55"/>
    <w:rsid w:val="00881D0C"/>
    <w:rsid w:val="008824CA"/>
    <w:rsid w:val="00882D4E"/>
    <w:rsid w:val="00882E66"/>
    <w:rsid w:val="00883AA2"/>
    <w:rsid w:val="00883C2D"/>
    <w:rsid w:val="008849B7"/>
    <w:rsid w:val="00885C11"/>
    <w:rsid w:val="00885D48"/>
    <w:rsid w:val="008864C3"/>
    <w:rsid w:val="0089026B"/>
    <w:rsid w:val="00891232"/>
    <w:rsid w:val="00891D11"/>
    <w:rsid w:val="00893309"/>
    <w:rsid w:val="00893478"/>
    <w:rsid w:val="00893505"/>
    <w:rsid w:val="008936CE"/>
    <w:rsid w:val="008940DC"/>
    <w:rsid w:val="00894108"/>
    <w:rsid w:val="00894522"/>
    <w:rsid w:val="00894FDA"/>
    <w:rsid w:val="00895093"/>
    <w:rsid w:val="00896CD0"/>
    <w:rsid w:val="008A2D94"/>
    <w:rsid w:val="008A5C25"/>
    <w:rsid w:val="008A6546"/>
    <w:rsid w:val="008A6A61"/>
    <w:rsid w:val="008A71A5"/>
    <w:rsid w:val="008B05C3"/>
    <w:rsid w:val="008B141A"/>
    <w:rsid w:val="008B17F9"/>
    <w:rsid w:val="008B1A38"/>
    <w:rsid w:val="008B30A0"/>
    <w:rsid w:val="008B4965"/>
    <w:rsid w:val="008B5ACE"/>
    <w:rsid w:val="008B5B1E"/>
    <w:rsid w:val="008B632B"/>
    <w:rsid w:val="008B6901"/>
    <w:rsid w:val="008B7C4C"/>
    <w:rsid w:val="008B7DE9"/>
    <w:rsid w:val="008C14FB"/>
    <w:rsid w:val="008C1698"/>
    <w:rsid w:val="008C169B"/>
    <w:rsid w:val="008C1C9F"/>
    <w:rsid w:val="008C2890"/>
    <w:rsid w:val="008C2EB3"/>
    <w:rsid w:val="008C423F"/>
    <w:rsid w:val="008C44E2"/>
    <w:rsid w:val="008C4E18"/>
    <w:rsid w:val="008C7F59"/>
    <w:rsid w:val="008D0CE4"/>
    <w:rsid w:val="008D18A8"/>
    <w:rsid w:val="008D1ABD"/>
    <w:rsid w:val="008D2297"/>
    <w:rsid w:val="008D2982"/>
    <w:rsid w:val="008D2A93"/>
    <w:rsid w:val="008D2F41"/>
    <w:rsid w:val="008D3431"/>
    <w:rsid w:val="008D37A4"/>
    <w:rsid w:val="008D53D9"/>
    <w:rsid w:val="008D6BF7"/>
    <w:rsid w:val="008D6E9F"/>
    <w:rsid w:val="008D7C9B"/>
    <w:rsid w:val="008E1F31"/>
    <w:rsid w:val="008E2A77"/>
    <w:rsid w:val="008E2AC0"/>
    <w:rsid w:val="008E2D47"/>
    <w:rsid w:val="008E3863"/>
    <w:rsid w:val="008F231F"/>
    <w:rsid w:val="008F36ED"/>
    <w:rsid w:val="008F388A"/>
    <w:rsid w:val="008F4135"/>
    <w:rsid w:val="008F63A8"/>
    <w:rsid w:val="008F643A"/>
    <w:rsid w:val="008F70D1"/>
    <w:rsid w:val="008F7685"/>
    <w:rsid w:val="0090137A"/>
    <w:rsid w:val="00901452"/>
    <w:rsid w:val="00901EE2"/>
    <w:rsid w:val="009023C3"/>
    <w:rsid w:val="009026FC"/>
    <w:rsid w:val="00902FBE"/>
    <w:rsid w:val="0091171B"/>
    <w:rsid w:val="009127B8"/>
    <w:rsid w:val="009134EA"/>
    <w:rsid w:val="00913CDF"/>
    <w:rsid w:val="009149C5"/>
    <w:rsid w:val="00915A33"/>
    <w:rsid w:val="00917B8A"/>
    <w:rsid w:val="00921D21"/>
    <w:rsid w:val="00922A3D"/>
    <w:rsid w:val="00922D04"/>
    <w:rsid w:val="00923308"/>
    <w:rsid w:val="0092391F"/>
    <w:rsid w:val="00923C2C"/>
    <w:rsid w:val="00923C65"/>
    <w:rsid w:val="009257DA"/>
    <w:rsid w:val="009259FA"/>
    <w:rsid w:val="00926265"/>
    <w:rsid w:val="00931A30"/>
    <w:rsid w:val="00931F75"/>
    <w:rsid w:val="0093297F"/>
    <w:rsid w:val="00932FB4"/>
    <w:rsid w:val="00935986"/>
    <w:rsid w:val="00935A4D"/>
    <w:rsid w:val="00935D6D"/>
    <w:rsid w:val="00936068"/>
    <w:rsid w:val="009363C1"/>
    <w:rsid w:val="0094198C"/>
    <w:rsid w:val="009443E0"/>
    <w:rsid w:val="0094690E"/>
    <w:rsid w:val="00946BA0"/>
    <w:rsid w:val="00947144"/>
    <w:rsid w:val="00947735"/>
    <w:rsid w:val="009517CC"/>
    <w:rsid w:val="00951C95"/>
    <w:rsid w:val="00951FEF"/>
    <w:rsid w:val="009524CA"/>
    <w:rsid w:val="00953CC8"/>
    <w:rsid w:val="00956AAB"/>
    <w:rsid w:val="00957409"/>
    <w:rsid w:val="00957543"/>
    <w:rsid w:val="00960459"/>
    <w:rsid w:val="009606DF"/>
    <w:rsid w:val="00961209"/>
    <w:rsid w:val="009615D4"/>
    <w:rsid w:val="00961F31"/>
    <w:rsid w:val="00961F79"/>
    <w:rsid w:val="00962456"/>
    <w:rsid w:val="00962EE0"/>
    <w:rsid w:val="00962FE9"/>
    <w:rsid w:val="00963A14"/>
    <w:rsid w:val="0096446F"/>
    <w:rsid w:val="009659B8"/>
    <w:rsid w:val="009662FD"/>
    <w:rsid w:val="0096687E"/>
    <w:rsid w:val="00967564"/>
    <w:rsid w:val="009678A3"/>
    <w:rsid w:val="0097042F"/>
    <w:rsid w:val="00970546"/>
    <w:rsid w:val="009709E0"/>
    <w:rsid w:val="0097440E"/>
    <w:rsid w:val="00974677"/>
    <w:rsid w:val="00974792"/>
    <w:rsid w:val="00975FE5"/>
    <w:rsid w:val="00976CE2"/>
    <w:rsid w:val="00980674"/>
    <w:rsid w:val="009807B8"/>
    <w:rsid w:val="00981333"/>
    <w:rsid w:val="009813D3"/>
    <w:rsid w:val="00982082"/>
    <w:rsid w:val="009824D5"/>
    <w:rsid w:val="0098254B"/>
    <w:rsid w:val="009827C2"/>
    <w:rsid w:val="00982ABE"/>
    <w:rsid w:val="00982E04"/>
    <w:rsid w:val="00983C4C"/>
    <w:rsid w:val="009855C3"/>
    <w:rsid w:val="009875B9"/>
    <w:rsid w:val="009905AE"/>
    <w:rsid w:val="009913B7"/>
    <w:rsid w:val="00991629"/>
    <w:rsid w:val="00994A35"/>
    <w:rsid w:val="00994BFC"/>
    <w:rsid w:val="00995446"/>
    <w:rsid w:val="00995CFD"/>
    <w:rsid w:val="00997D61"/>
    <w:rsid w:val="00997EB6"/>
    <w:rsid w:val="00997F03"/>
    <w:rsid w:val="009A0447"/>
    <w:rsid w:val="009A053A"/>
    <w:rsid w:val="009A05E7"/>
    <w:rsid w:val="009A0EFC"/>
    <w:rsid w:val="009A14A9"/>
    <w:rsid w:val="009A1721"/>
    <w:rsid w:val="009A1A3C"/>
    <w:rsid w:val="009A1A65"/>
    <w:rsid w:val="009A1C1F"/>
    <w:rsid w:val="009A2F17"/>
    <w:rsid w:val="009A3056"/>
    <w:rsid w:val="009A3C34"/>
    <w:rsid w:val="009A710B"/>
    <w:rsid w:val="009A767F"/>
    <w:rsid w:val="009B06A8"/>
    <w:rsid w:val="009B1FDF"/>
    <w:rsid w:val="009B27E5"/>
    <w:rsid w:val="009B2A9B"/>
    <w:rsid w:val="009B308C"/>
    <w:rsid w:val="009B328A"/>
    <w:rsid w:val="009B3649"/>
    <w:rsid w:val="009B3BF0"/>
    <w:rsid w:val="009B3EC8"/>
    <w:rsid w:val="009B536A"/>
    <w:rsid w:val="009B58EE"/>
    <w:rsid w:val="009B62E0"/>
    <w:rsid w:val="009B71BC"/>
    <w:rsid w:val="009C006B"/>
    <w:rsid w:val="009C0906"/>
    <w:rsid w:val="009C28FA"/>
    <w:rsid w:val="009C32D0"/>
    <w:rsid w:val="009C3A18"/>
    <w:rsid w:val="009C44B5"/>
    <w:rsid w:val="009C4737"/>
    <w:rsid w:val="009C4AA2"/>
    <w:rsid w:val="009C50C7"/>
    <w:rsid w:val="009C5432"/>
    <w:rsid w:val="009D14BA"/>
    <w:rsid w:val="009D15A1"/>
    <w:rsid w:val="009D24F5"/>
    <w:rsid w:val="009D7906"/>
    <w:rsid w:val="009E103A"/>
    <w:rsid w:val="009E1750"/>
    <w:rsid w:val="009E25F0"/>
    <w:rsid w:val="009E2992"/>
    <w:rsid w:val="009E36DA"/>
    <w:rsid w:val="009E67EB"/>
    <w:rsid w:val="009E6F9E"/>
    <w:rsid w:val="009E6FCA"/>
    <w:rsid w:val="009F1343"/>
    <w:rsid w:val="009F1CB7"/>
    <w:rsid w:val="009F3C55"/>
    <w:rsid w:val="009F4751"/>
    <w:rsid w:val="009F501A"/>
    <w:rsid w:val="009F5251"/>
    <w:rsid w:val="009F54CA"/>
    <w:rsid w:val="009F5517"/>
    <w:rsid w:val="009F56E6"/>
    <w:rsid w:val="009F58EE"/>
    <w:rsid w:val="009F5AEB"/>
    <w:rsid w:val="009F5E32"/>
    <w:rsid w:val="009F747A"/>
    <w:rsid w:val="009F77DC"/>
    <w:rsid w:val="00A00DBC"/>
    <w:rsid w:val="00A00E9A"/>
    <w:rsid w:val="00A0166F"/>
    <w:rsid w:val="00A0432A"/>
    <w:rsid w:val="00A05626"/>
    <w:rsid w:val="00A056EC"/>
    <w:rsid w:val="00A061F3"/>
    <w:rsid w:val="00A06898"/>
    <w:rsid w:val="00A07153"/>
    <w:rsid w:val="00A07724"/>
    <w:rsid w:val="00A079AE"/>
    <w:rsid w:val="00A10251"/>
    <w:rsid w:val="00A1174B"/>
    <w:rsid w:val="00A13187"/>
    <w:rsid w:val="00A13664"/>
    <w:rsid w:val="00A13F12"/>
    <w:rsid w:val="00A1438D"/>
    <w:rsid w:val="00A15E1A"/>
    <w:rsid w:val="00A16396"/>
    <w:rsid w:val="00A1669A"/>
    <w:rsid w:val="00A173EE"/>
    <w:rsid w:val="00A179CE"/>
    <w:rsid w:val="00A22603"/>
    <w:rsid w:val="00A23F93"/>
    <w:rsid w:val="00A2478E"/>
    <w:rsid w:val="00A24D2A"/>
    <w:rsid w:val="00A24EF4"/>
    <w:rsid w:val="00A25619"/>
    <w:rsid w:val="00A26A11"/>
    <w:rsid w:val="00A27AC0"/>
    <w:rsid w:val="00A27FD6"/>
    <w:rsid w:val="00A3091A"/>
    <w:rsid w:val="00A30C9D"/>
    <w:rsid w:val="00A33747"/>
    <w:rsid w:val="00A33B7B"/>
    <w:rsid w:val="00A3505A"/>
    <w:rsid w:val="00A35697"/>
    <w:rsid w:val="00A359C8"/>
    <w:rsid w:val="00A36B84"/>
    <w:rsid w:val="00A4100B"/>
    <w:rsid w:val="00A4138B"/>
    <w:rsid w:val="00A42632"/>
    <w:rsid w:val="00A43D3B"/>
    <w:rsid w:val="00A442B6"/>
    <w:rsid w:val="00A45175"/>
    <w:rsid w:val="00A4549C"/>
    <w:rsid w:val="00A45A92"/>
    <w:rsid w:val="00A45B86"/>
    <w:rsid w:val="00A45D4A"/>
    <w:rsid w:val="00A45FCF"/>
    <w:rsid w:val="00A46B54"/>
    <w:rsid w:val="00A50268"/>
    <w:rsid w:val="00A511EB"/>
    <w:rsid w:val="00A524EC"/>
    <w:rsid w:val="00A528AE"/>
    <w:rsid w:val="00A53657"/>
    <w:rsid w:val="00A558B5"/>
    <w:rsid w:val="00A562D2"/>
    <w:rsid w:val="00A5702F"/>
    <w:rsid w:val="00A602BD"/>
    <w:rsid w:val="00A604B6"/>
    <w:rsid w:val="00A60D5A"/>
    <w:rsid w:val="00A61440"/>
    <w:rsid w:val="00A61697"/>
    <w:rsid w:val="00A635C4"/>
    <w:rsid w:val="00A65566"/>
    <w:rsid w:val="00A65856"/>
    <w:rsid w:val="00A65F5E"/>
    <w:rsid w:val="00A67400"/>
    <w:rsid w:val="00A67646"/>
    <w:rsid w:val="00A67715"/>
    <w:rsid w:val="00A71F24"/>
    <w:rsid w:val="00A726AE"/>
    <w:rsid w:val="00A72855"/>
    <w:rsid w:val="00A72A01"/>
    <w:rsid w:val="00A72A3B"/>
    <w:rsid w:val="00A73212"/>
    <w:rsid w:val="00A73311"/>
    <w:rsid w:val="00A769A7"/>
    <w:rsid w:val="00A76D04"/>
    <w:rsid w:val="00A779C2"/>
    <w:rsid w:val="00A8014D"/>
    <w:rsid w:val="00A803DF"/>
    <w:rsid w:val="00A813A6"/>
    <w:rsid w:val="00A81FC4"/>
    <w:rsid w:val="00A82892"/>
    <w:rsid w:val="00A839A6"/>
    <w:rsid w:val="00A84184"/>
    <w:rsid w:val="00A853F0"/>
    <w:rsid w:val="00A85838"/>
    <w:rsid w:val="00A86110"/>
    <w:rsid w:val="00A86126"/>
    <w:rsid w:val="00A87829"/>
    <w:rsid w:val="00A90151"/>
    <w:rsid w:val="00A9076B"/>
    <w:rsid w:val="00A92076"/>
    <w:rsid w:val="00A9224B"/>
    <w:rsid w:val="00A92382"/>
    <w:rsid w:val="00A9359B"/>
    <w:rsid w:val="00A9643F"/>
    <w:rsid w:val="00AA07F0"/>
    <w:rsid w:val="00AA163B"/>
    <w:rsid w:val="00AA1DAB"/>
    <w:rsid w:val="00AA245A"/>
    <w:rsid w:val="00AA2735"/>
    <w:rsid w:val="00AA2C18"/>
    <w:rsid w:val="00AA38AB"/>
    <w:rsid w:val="00AA3B49"/>
    <w:rsid w:val="00AA3FF6"/>
    <w:rsid w:val="00AA4ECA"/>
    <w:rsid w:val="00AA566B"/>
    <w:rsid w:val="00AA5A3B"/>
    <w:rsid w:val="00AB0079"/>
    <w:rsid w:val="00AB0668"/>
    <w:rsid w:val="00AB1297"/>
    <w:rsid w:val="00AB1833"/>
    <w:rsid w:val="00AB3068"/>
    <w:rsid w:val="00AB3D45"/>
    <w:rsid w:val="00AB4295"/>
    <w:rsid w:val="00AB5F12"/>
    <w:rsid w:val="00AB6555"/>
    <w:rsid w:val="00AB6931"/>
    <w:rsid w:val="00AB6D0D"/>
    <w:rsid w:val="00AB6E1B"/>
    <w:rsid w:val="00AB6F82"/>
    <w:rsid w:val="00AB7398"/>
    <w:rsid w:val="00AC0558"/>
    <w:rsid w:val="00AC09EC"/>
    <w:rsid w:val="00AC2141"/>
    <w:rsid w:val="00AC26CD"/>
    <w:rsid w:val="00AC2B93"/>
    <w:rsid w:val="00AC2C5A"/>
    <w:rsid w:val="00AC517D"/>
    <w:rsid w:val="00AC53D3"/>
    <w:rsid w:val="00AC71F2"/>
    <w:rsid w:val="00AD0FC2"/>
    <w:rsid w:val="00AD451D"/>
    <w:rsid w:val="00AD45A0"/>
    <w:rsid w:val="00AD7750"/>
    <w:rsid w:val="00AE0D37"/>
    <w:rsid w:val="00AE3441"/>
    <w:rsid w:val="00AE5EAA"/>
    <w:rsid w:val="00AE5EF7"/>
    <w:rsid w:val="00AE7584"/>
    <w:rsid w:val="00AF084F"/>
    <w:rsid w:val="00AF0D2B"/>
    <w:rsid w:val="00AF1417"/>
    <w:rsid w:val="00AF1C9F"/>
    <w:rsid w:val="00AF1DE6"/>
    <w:rsid w:val="00AF2097"/>
    <w:rsid w:val="00AF28BC"/>
    <w:rsid w:val="00AF32CA"/>
    <w:rsid w:val="00AF576C"/>
    <w:rsid w:val="00AF7190"/>
    <w:rsid w:val="00AF78E3"/>
    <w:rsid w:val="00AF7E23"/>
    <w:rsid w:val="00B02102"/>
    <w:rsid w:val="00B02423"/>
    <w:rsid w:val="00B03A0F"/>
    <w:rsid w:val="00B047E7"/>
    <w:rsid w:val="00B0691B"/>
    <w:rsid w:val="00B077A7"/>
    <w:rsid w:val="00B07FC9"/>
    <w:rsid w:val="00B104D7"/>
    <w:rsid w:val="00B10C46"/>
    <w:rsid w:val="00B12AFA"/>
    <w:rsid w:val="00B132EA"/>
    <w:rsid w:val="00B14E88"/>
    <w:rsid w:val="00B153EB"/>
    <w:rsid w:val="00B16BF0"/>
    <w:rsid w:val="00B16D36"/>
    <w:rsid w:val="00B22EAF"/>
    <w:rsid w:val="00B23603"/>
    <w:rsid w:val="00B23E84"/>
    <w:rsid w:val="00B2410C"/>
    <w:rsid w:val="00B243B7"/>
    <w:rsid w:val="00B253FB"/>
    <w:rsid w:val="00B255CB"/>
    <w:rsid w:val="00B26D3B"/>
    <w:rsid w:val="00B27159"/>
    <w:rsid w:val="00B276DF"/>
    <w:rsid w:val="00B2790F"/>
    <w:rsid w:val="00B27EE9"/>
    <w:rsid w:val="00B302BD"/>
    <w:rsid w:val="00B30C6B"/>
    <w:rsid w:val="00B32628"/>
    <w:rsid w:val="00B32A54"/>
    <w:rsid w:val="00B32A79"/>
    <w:rsid w:val="00B32D6C"/>
    <w:rsid w:val="00B331B0"/>
    <w:rsid w:val="00B33554"/>
    <w:rsid w:val="00B34B54"/>
    <w:rsid w:val="00B37122"/>
    <w:rsid w:val="00B3749D"/>
    <w:rsid w:val="00B37C50"/>
    <w:rsid w:val="00B40D59"/>
    <w:rsid w:val="00B41831"/>
    <w:rsid w:val="00B41EE3"/>
    <w:rsid w:val="00B43135"/>
    <w:rsid w:val="00B439E0"/>
    <w:rsid w:val="00B43F35"/>
    <w:rsid w:val="00B45B86"/>
    <w:rsid w:val="00B46827"/>
    <w:rsid w:val="00B47EBF"/>
    <w:rsid w:val="00B502E7"/>
    <w:rsid w:val="00B53E74"/>
    <w:rsid w:val="00B55145"/>
    <w:rsid w:val="00B56D46"/>
    <w:rsid w:val="00B57FFB"/>
    <w:rsid w:val="00B607A3"/>
    <w:rsid w:val="00B617D1"/>
    <w:rsid w:val="00B626FE"/>
    <w:rsid w:val="00B632F2"/>
    <w:rsid w:val="00B63983"/>
    <w:rsid w:val="00B63B45"/>
    <w:rsid w:val="00B63DE2"/>
    <w:rsid w:val="00B63F97"/>
    <w:rsid w:val="00B6400A"/>
    <w:rsid w:val="00B65DAA"/>
    <w:rsid w:val="00B65E4F"/>
    <w:rsid w:val="00B66428"/>
    <w:rsid w:val="00B66B2F"/>
    <w:rsid w:val="00B6778D"/>
    <w:rsid w:val="00B70CB8"/>
    <w:rsid w:val="00B70D6A"/>
    <w:rsid w:val="00B71A8A"/>
    <w:rsid w:val="00B72BB2"/>
    <w:rsid w:val="00B72C0F"/>
    <w:rsid w:val="00B72F14"/>
    <w:rsid w:val="00B74F7F"/>
    <w:rsid w:val="00B75A1F"/>
    <w:rsid w:val="00B75B08"/>
    <w:rsid w:val="00B76BE1"/>
    <w:rsid w:val="00B77FD7"/>
    <w:rsid w:val="00B804F6"/>
    <w:rsid w:val="00B80D55"/>
    <w:rsid w:val="00B81290"/>
    <w:rsid w:val="00B8133A"/>
    <w:rsid w:val="00B81593"/>
    <w:rsid w:val="00B81AFE"/>
    <w:rsid w:val="00B83269"/>
    <w:rsid w:val="00B862C9"/>
    <w:rsid w:val="00B86617"/>
    <w:rsid w:val="00B873CA"/>
    <w:rsid w:val="00B875AF"/>
    <w:rsid w:val="00B87859"/>
    <w:rsid w:val="00B90CC4"/>
    <w:rsid w:val="00B90DE8"/>
    <w:rsid w:val="00B91C6B"/>
    <w:rsid w:val="00B91D47"/>
    <w:rsid w:val="00B91E5E"/>
    <w:rsid w:val="00B939A1"/>
    <w:rsid w:val="00B94A42"/>
    <w:rsid w:val="00B94C42"/>
    <w:rsid w:val="00B9568C"/>
    <w:rsid w:val="00B9596C"/>
    <w:rsid w:val="00B962C8"/>
    <w:rsid w:val="00B9691F"/>
    <w:rsid w:val="00B97E29"/>
    <w:rsid w:val="00BA143C"/>
    <w:rsid w:val="00BA2C62"/>
    <w:rsid w:val="00BA38B6"/>
    <w:rsid w:val="00BA3CB8"/>
    <w:rsid w:val="00BA429C"/>
    <w:rsid w:val="00BA4812"/>
    <w:rsid w:val="00BA4BBA"/>
    <w:rsid w:val="00BA5F17"/>
    <w:rsid w:val="00BA7623"/>
    <w:rsid w:val="00BA78F9"/>
    <w:rsid w:val="00BB0697"/>
    <w:rsid w:val="00BB07A8"/>
    <w:rsid w:val="00BB127A"/>
    <w:rsid w:val="00BB178F"/>
    <w:rsid w:val="00BB30E1"/>
    <w:rsid w:val="00BB3FEF"/>
    <w:rsid w:val="00BB49E7"/>
    <w:rsid w:val="00BB4AB6"/>
    <w:rsid w:val="00BB666A"/>
    <w:rsid w:val="00BB68A0"/>
    <w:rsid w:val="00BB6C66"/>
    <w:rsid w:val="00BB7624"/>
    <w:rsid w:val="00BC0C90"/>
    <w:rsid w:val="00BC4507"/>
    <w:rsid w:val="00BC51F1"/>
    <w:rsid w:val="00BC6664"/>
    <w:rsid w:val="00BC7705"/>
    <w:rsid w:val="00BC7936"/>
    <w:rsid w:val="00BD1394"/>
    <w:rsid w:val="00BD276C"/>
    <w:rsid w:val="00BD365F"/>
    <w:rsid w:val="00BD57CC"/>
    <w:rsid w:val="00BD59EF"/>
    <w:rsid w:val="00BD6F4D"/>
    <w:rsid w:val="00BE2575"/>
    <w:rsid w:val="00BE2A37"/>
    <w:rsid w:val="00BE2C26"/>
    <w:rsid w:val="00BE3464"/>
    <w:rsid w:val="00BE7501"/>
    <w:rsid w:val="00BE7D3B"/>
    <w:rsid w:val="00BE7DCD"/>
    <w:rsid w:val="00BF0001"/>
    <w:rsid w:val="00BF0C6C"/>
    <w:rsid w:val="00BF1F5C"/>
    <w:rsid w:val="00BF68C8"/>
    <w:rsid w:val="00BF69C3"/>
    <w:rsid w:val="00BF6EDE"/>
    <w:rsid w:val="00BF7CFA"/>
    <w:rsid w:val="00C01405"/>
    <w:rsid w:val="00C01607"/>
    <w:rsid w:val="00C01E68"/>
    <w:rsid w:val="00C03ACB"/>
    <w:rsid w:val="00C03D6B"/>
    <w:rsid w:val="00C04140"/>
    <w:rsid w:val="00C06195"/>
    <w:rsid w:val="00C06DFE"/>
    <w:rsid w:val="00C077EA"/>
    <w:rsid w:val="00C0792F"/>
    <w:rsid w:val="00C11402"/>
    <w:rsid w:val="00C11812"/>
    <w:rsid w:val="00C11924"/>
    <w:rsid w:val="00C1196F"/>
    <w:rsid w:val="00C11C10"/>
    <w:rsid w:val="00C1443F"/>
    <w:rsid w:val="00C1523B"/>
    <w:rsid w:val="00C15D78"/>
    <w:rsid w:val="00C1625F"/>
    <w:rsid w:val="00C16774"/>
    <w:rsid w:val="00C1711A"/>
    <w:rsid w:val="00C214DC"/>
    <w:rsid w:val="00C22531"/>
    <w:rsid w:val="00C234AA"/>
    <w:rsid w:val="00C24A4C"/>
    <w:rsid w:val="00C302A7"/>
    <w:rsid w:val="00C30A4B"/>
    <w:rsid w:val="00C30B5C"/>
    <w:rsid w:val="00C30EE5"/>
    <w:rsid w:val="00C326F9"/>
    <w:rsid w:val="00C32990"/>
    <w:rsid w:val="00C32ED5"/>
    <w:rsid w:val="00C33BB9"/>
    <w:rsid w:val="00C34E0F"/>
    <w:rsid w:val="00C36634"/>
    <w:rsid w:val="00C36AFC"/>
    <w:rsid w:val="00C36B67"/>
    <w:rsid w:val="00C3767C"/>
    <w:rsid w:val="00C37A29"/>
    <w:rsid w:val="00C41602"/>
    <w:rsid w:val="00C4167C"/>
    <w:rsid w:val="00C41DED"/>
    <w:rsid w:val="00C43CED"/>
    <w:rsid w:val="00C464BB"/>
    <w:rsid w:val="00C46774"/>
    <w:rsid w:val="00C50FB2"/>
    <w:rsid w:val="00C513E0"/>
    <w:rsid w:val="00C52BA7"/>
    <w:rsid w:val="00C551C1"/>
    <w:rsid w:val="00C55C51"/>
    <w:rsid w:val="00C560C0"/>
    <w:rsid w:val="00C57D4B"/>
    <w:rsid w:val="00C6112E"/>
    <w:rsid w:val="00C61163"/>
    <w:rsid w:val="00C61ED7"/>
    <w:rsid w:val="00C62300"/>
    <w:rsid w:val="00C62B83"/>
    <w:rsid w:val="00C64285"/>
    <w:rsid w:val="00C651D4"/>
    <w:rsid w:val="00C66011"/>
    <w:rsid w:val="00C67AF4"/>
    <w:rsid w:val="00C70EFC"/>
    <w:rsid w:val="00C725CE"/>
    <w:rsid w:val="00C72CBC"/>
    <w:rsid w:val="00C73C6E"/>
    <w:rsid w:val="00C74045"/>
    <w:rsid w:val="00C757BB"/>
    <w:rsid w:val="00C7737C"/>
    <w:rsid w:val="00C80046"/>
    <w:rsid w:val="00C82CC5"/>
    <w:rsid w:val="00C859DD"/>
    <w:rsid w:val="00C86D30"/>
    <w:rsid w:val="00C87B18"/>
    <w:rsid w:val="00C90589"/>
    <w:rsid w:val="00C932F3"/>
    <w:rsid w:val="00C94F43"/>
    <w:rsid w:val="00C950A7"/>
    <w:rsid w:val="00C9718F"/>
    <w:rsid w:val="00C97AB2"/>
    <w:rsid w:val="00CA0744"/>
    <w:rsid w:val="00CA17B0"/>
    <w:rsid w:val="00CA3712"/>
    <w:rsid w:val="00CA38EF"/>
    <w:rsid w:val="00CA4D3D"/>
    <w:rsid w:val="00CA5546"/>
    <w:rsid w:val="00CA56E7"/>
    <w:rsid w:val="00CA5775"/>
    <w:rsid w:val="00CA7BEE"/>
    <w:rsid w:val="00CB05FC"/>
    <w:rsid w:val="00CB23A3"/>
    <w:rsid w:val="00CB3DE4"/>
    <w:rsid w:val="00CB4D02"/>
    <w:rsid w:val="00CB652A"/>
    <w:rsid w:val="00CB6A1B"/>
    <w:rsid w:val="00CC16DB"/>
    <w:rsid w:val="00CC1CBC"/>
    <w:rsid w:val="00CC7889"/>
    <w:rsid w:val="00CC7AAA"/>
    <w:rsid w:val="00CD0B67"/>
    <w:rsid w:val="00CD14D6"/>
    <w:rsid w:val="00CD318C"/>
    <w:rsid w:val="00CD42AE"/>
    <w:rsid w:val="00CD47D5"/>
    <w:rsid w:val="00CD499A"/>
    <w:rsid w:val="00CD5346"/>
    <w:rsid w:val="00CD5349"/>
    <w:rsid w:val="00CD61EB"/>
    <w:rsid w:val="00CD70C1"/>
    <w:rsid w:val="00CD7E18"/>
    <w:rsid w:val="00CE0297"/>
    <w:rsid w:val="00CE156C"/>
    <w:rsid w:val="00CE3978"/>
    <w:rsid w:val="00CE5943"/>
    <w:rsid w:val="00CE5E70"/>
    <w:rsid w:val="00CE6983"/>
    <w:rsid w:val="00CF02F0"/>
    <w:rsid w:val="00CF0BD2"/>
    <w:rsid w:val="00CF17E3"/>
    <w:rsid w:val="00CF1D47"/>
    <w:rsid w:val="00CF26C2"/>
    <w:rsid w:val="00CF3A4D"/>
    <w:rsid w:val="00CF464E"/>
    <w:rsid w:val="00CF5B38"/>
    <w:rsid w:val="00CF5EC4"/>
    <w:rsid w:val="00CF6654"/>
    <w:rsid w:val="00CF7D75"/>
    <w:rsid w:val="00D01E5F"/>
    <w:rsid w:val="00D044EA"/>
    <w:rsid w:val="00D068C6"/>
    <w:rsid w:val="00D10128"/>
    <w:rsid w:val="00D10D1A"/>
    <w:rsid w:val="00D123D0"/>
    <w:rsid w:val="00D128DD"/>
    <w:rsid w:val="00D14611"/>
    <w:rsid w:val="00D1503B"/>
    <w:rsid w:val="00D158EC"/>
    <w:rsid w:val="00D16EAA"/>
    <w:rsid w:val="00D16F74"/>
    <w:rsid w:val="00D177EA"/>
    <w:rsid w:val="00D212C1"/>
    <w:rsid w:val="00D21582"/>
    <w:rsid w:val="00D2217B"/>
    <w:rsid w:val="00D22552"/>
    <w:rsid w:val="00D2333F"/>
    <w:rsid w:val="00D235A5"/>
    <w:rsid w:val="00D2405E"/>
    <w:rsid w:val="00D241DA"/>
    <w:rsid w:val="00D2482A"/>
    <w:rsid w:val="00D24D62"/>
    <w:rsid w:val="00D25C3D"/>
    <w:rsid w:val="00D300EC"/>
    <w:rsid w:val="00D30676"/>
    <w:rsid w:val="00D3302A"/>
    <w:rsid w:val="00D350E6"/>
    <w:rsid w:val="00D35803"/>
    <w:rsid w:val="00D3596D"/>
    <w:rsid w:val="00D37EB2"/>
    <w:rsid w:val="00D4006B"/>
    <w:rsid w:val="00D407D4"/>
    <w:rsid w:val="00D40BAE"/>
    <w:rsid w:val="00D40DA6"/>
    <w:rsid w:val="00D42D4A"/>
    <w:rsid w:val="00D4446C"/>
    <w:rsid w:val="00D4466F"/>
    <w:rsid w:val="00D4595D"/>
    <w:rsid w:val="00D5021A"/>
    <w:rsid w:val="00D50A34"/>
    <w:rsid w:val="00D51219"/>
    <w:rsid w:val="00D515DC"/>
    <w:rsid w:val="00D515DF"/>
    <w:rsid w:val="00D52512"/>
    <w:rsid w:val="00D52C4E"/>
    <w:rsid w:val="00D53366"/>
    <w:rsid w:val="00D53E2D"/>
    <w:rsid w:val="00D54838"/>
    <w:rsid w:val="00D553B3"/>
    <w:rsid w:val="00D567C3"/>
    <w:rsid w:val="00D56843"/>
    <w:rsid w:val="00D60649"/>
    <w:rsid w:val="00D60CA4"/>
    <w:rsid w:val="00D61934"/>
    <w:rsid w:val="00D6194A"/>
    <w:rsid w:val="00D61E88"/>
    <w:rsid w:val="00D623A7"/>
    <w:rsid w:val="00D63299"/>
    <w:rsid w:val="00D63F23"/>
    <w:rsid w:val="00D643E8"/>
    <w:rsid w:val="00D650B0"/>
    <w:rsid w:val="00D65637"/>
    <w:rsid w:val="00D6783F"/>
    <w:rsid w:val="00D7042C"/>
    <w:rsid w:val="00D7259D"/>
    <w:rsid w:val="00D72AD7"/>
    <w:rsid w:val="00D7626E"/>
    <w:rsid w:val="00D77E58"/>
    <w:rsid w:val="00D8047A"/>
    <w:rsid w:val="00D82889"/>
    <w:rsid w:val="00D83923"/>
    <w:rsid w:val="00D84BA1"/>
    <w:rsid w:val="00D85791"/>
    <w:rsid w:val="00D85B4C"/>
    <w:rsid w:val="00D86446"/>
    <w:rsid w:val="00D9017C"/>
    <w:rsid w:val="00D929D5"/>
    <w:rsid w:val="00D93983"/>
    <w:rsid w:val="00D9419D"/>
    <w:rsid w:val="00D94287"/>
    <w:rsid w:val="00D94CDC"/>
    <w:rsid w:val="00D962B8"/>
    <w:rsid w:val="00D978AB"/>
    <w:rsid w:val="00DA0699"/>
    <w:rsid w:val="00DA1561"/>
    <w:rsid w:val="00DA1955"/>
    <w:rsid w:val="00DA1FFC"/>
    <w:rsid w:val="00DA2090"/>
    <w:rsid w:val="00DA255F"/>
    <w:rsid w:val="00DA34E9"/>
    <w:rsid w:val="00DA3AA7"/>
    <w:rsid w:val="00DA41F7"/>
    <w:rsid w:val="00DA5279"/>
    <w:rsid w:val="00DA538A"/>
    <w:rsid w:val="00DA544B"/>
    <w:rsid w:val="00DB18B1"/>
    <w:rsid w:val="00DB233A"/>
    <w:rsid w:val="00DB3408"/>
    <w:rsid w:val="00DB3793"/>
    <w:rsid w:val="00DB4A67"/>
    <w:rsid w:val="00DB4B08"/>
    <w:rsid w:val="00DB4BD9"/>
    <w:rsid w:val="00DB5F81"/>
    <w:rsid w:val="00DB666E"/>
    <w:rsid w:val="00DC1B98"/>
    <w:rsid w:val="00DC1C2F"/>
    <w:rsid w:val="00DC23CF"/>
    <w:rsid w:val="00DC25C1"/>
    <w:rsid w:val="00DC29DB"/>
    <w:rsid w:val="00DC2C14"/>
    <w:rsid w:val="00DC385F"/>
    <w:rsid w:val="00DC4816"/>
    <w:rsid w:val="00DC57F7"/>
    <w:rsid w:val="00DC58D5"/>
    <w:rsid w:val="00DC6A57"/>
    <w:rsid w:val="00DC6C2D"/>
    <w:rsid w:val="00DC7F18"/>
    <w:rsid w:val="00DD1798"/>
    <w:rsid w:val="00DD39D1"/>
    <w:rsid w:val="00DD3F4B"/>
    <w:rsid w:val="00DD4065"/>
    <w:rsid w:val="00DD50C5"/>
    <w:rsid w:val="00DD6AF5"/>
    <w:rsid w:val="00DD6B30"/>
    <w:rsid w:val="00DD77B4"/>
    <w:rsid w:val="00DD78D5"/>
    <w:rsid w:val="00DE0913"/>
    <w:rsid w:val="00DE1373"/>
    <w:rsid w:val="00DE1AA3"/>
    <w:rsid w:val="00DE1D9A"/>
    <w:rsid w:val="00DE3802"/>
    <w:rsid w:val="00DE43D1"/>
    <w:rsid w:val="00DE4863"/>
    <w:rsid w:val="00DE586A"/>
    <w:rsid w:val="00DE5F05"/>
    <w:rsid w:val="00DE6A3F"/>
    <w:rsid w:val="00DF0733"/>
    <w:rsid w:val="00DF2065"/>
    <w:rsid w:val="00DF2371"/>
    <w:rsid w:val="00DF4E3E"/>
    <w:rsid w:val="00E03787"/>
    <w:rsid w:val="00E0420F"/>
    <w:rsid w:val="00E043D6"/>
    <w:rsid w:val="00E0453D"/>
    <w:rsid w:val="00E04C69"/>
    <w:rsid w:val="00E04CFC"/>
    <w:rsid w:val="00E0566E"/>
    <w:rsid w:val="00E05B97"/>
    <w:rsid w:val="00E05FA6"/>
    <w:rsid w:val="00E07F65"/>
    <w:rsid w:val="00E10658"/>
    <w:rsid w:val="00E11060"/>
    <w:rsid w:val="00E13B6E"/>
    <w:rsid w:val="00E13D12"/>
    <w:rsid w:val="00E13E89"/>
    <w:rsid w:val="00E14938"/>
    <w:rsid w:val="00E17A3E"/>
    <w:rsid w:val="00E2040B"/>
    <w:rsid w:val="00E2135C"/>
    <w:rsid w:val="00E21EDF"/>
    <w:rsid w:val="00E220E7"/>
    <w:rsid w:val="00E221BF"/>
    <w:rsid w:val="00E22519"/>
    <w:rsid w:val="00E228B7"/>
    <w:rsid w:val="00E236B0"/>
    <w:rsid w:val="00E23821"/>
    <w:rsid w:val="00E24DF1"/>
    <w:rsid w:val="00E25474"/>
    <w:rsid w:val="00E25894"/>
    <w:rsid w:val="00E25F2C"/>
    <w:rsid w:val="00E26741"/>
    <w:rsid w:val="00E267CF"/>
    <w:rsid w:val="00E2684C"/>
    <w:rsid w:val="00E27B87"/>
    <w:rsid w:val="00E27BF7"/>
    <w:rsid w:val="00E30496"/>
    <w:rsid w:val="00E32F93"/>
    <w:rsid w:val="00E34528"/>
    <w:rsid w:val="00E3561D"/>
    <w:rsid w:val="00E3572C"/>
    <w:rsid w:val="00E3634A"/>
    <w:rsid w:val="00E3748E"/>
    <w:rsid w:val="00E37A1A"/>
    <w:rsid w:val="00E40DF0"/>
    <w:rsid w:val="00E41CB2"/>
    <w:rsid w:val="00E42E3C"/>
    <w:rsid w:val="00E437A4"/>
    <w:rsid w:val="00E4656C"/>
    <w:rsid w:val="00E4729E"/>
    <w:rsid w:val="00E473C3"/>
    <w:rsid w:val="00E477A3"/>
    <w:rsid w:val="00E477F6"/>
    <w:rsid w:val="00E47A26"/>
    <w:rsid w:val="00E504E2"/>
    <w:rsid w:val="00E508AE"/>
    <w:rsid w:val="00E5116D"/>
    <w:rsid w:val="00E52982"/>
    <w:rsid w:val="00E53EAB"/>
    <w:rsid w:val="00E54B2B"/>
    <w:rsid w:val="00E54B8D"/>
    <w:rsid w:val="00E54DE6"/>
    <w:rsid w:val="00E550CA"/>
    <w:rsid w:val="00E55AB2"/>
    <w:rsid w:val="00E570B9"/>
    <w:rsid w:val="00E572AE"/>
    <w:rsid w:val="00E57FE6"/>
    <w:rsid w:val="00E6045F"/>
    <w:rsid w:val="00E604CC"/>
    <w:rsid w:val="00E60B7E"/>
    <w:rsid w:val="00E61B0F"/>
    <w:rsid w:val="00E62E98"/>
    <w:rsid w:val="00E63ED4"/>
    <w:rsid w:val="00E64A4B"/>
    <w:rsid w:val="00E65F39"/>
    <w:rsid w:val="00E6679C"/>
    <w:rsid w:val="00E70A49"/>
    <w:rsid w:val="00E70EBE"/>
    <w:rsid w:val="00E71588"/>
    <w:rsid w:val="00E7159F"/>
    <w:rsid w:val="00E718BA"/>
    <w:rsid w:val="00E719E2"/>
    <w:rsid w:val="00E71BFB"/>
    <w:rsid w:val="00E729F4"/>
    <w:rsid w:val="00E73540"/>
    <w:rsid w:val="00E7382F"/>
    <w:rsid w:val="00E757B9"/>
    <w:rsid w:val="00E7692F"/>
    <w:rsid w:val="00E77326"/>
    <w:rsid w:val="00E77C3E"/>
    <w:rsid w:val="00E8017C"/>
    <w:rsid w:val="00E80265"/>
    <w:rsid w:val="00E83982"/>
    <w:rsid w:val="00E85181"/>
    <w:rsid w:val="00E86ACB"/>
    <w:rsid w:val="00E87EEE"/>
    <w:rsid w:val="00E87FB2"/>
    <w:rsid w:val="00E90921"/>
    <w:rsid w:val="00E9116A"/>
    <w:rsid w:val="00E93573"/>
    <w:rsid w:val="00E948A0"/>
    <w:rsid w:val="00E94E38"/>
    <w:rsid w:val="00E95C87"/>
    <w:rsid w:val="00E95CC2"/>
    <w:rsid w:val="00EA0DFD"/>
    <w:rsid w:val="00EA1943"/>
    <w:rsid w:val="00EA1B8F"/>
    <w:rsid w:val="00EA1EF0"/>
    <w:rsid w:val="00EA2437"/>
    <w:rsid w:val="00EA26E1"/>
    <w:rsid w:val="00EA2C75"/>
    <w:rsid w:val="00EA2DA3"/>
    <w:rsid w:val="00EA2DE4"/>
    <w:rsid w:val="00EA4945"/>
    <w:rsid w:val="00EB1105"/>
    <w:rsid w:val="00EB369D"/>
    <w:rsid w:val="00EB3747"/>
    <w:rsid w:val="00EB4264"/>
    <w:rsid w:val="00EB48AD"/>
    <w:rsid w:val="00EB5AEC"/>
    <w:rsid w:val="00EB5FDE"/>
    <w:rsid w:val="00EB75EE"/>
    <w:rsid w:val="00EB75FD"/>
    <w:rsid w:val="00EC0484"/>
    <w:rsid w:val="00EC083C"/>
    <w:rsid w:val="00EC09EA"/>
    <w:rsid w:val="00EC3367"/>
    <w:rsid w:val="00EC36BB"/>
    <w:rsid w:val="00EC5232"/>
    <w:rsid w:val="00EC559B"/>
    <w:rsid w:val="00EC5DEA"/>
    <w:rsid w:val="00EC7230"/>
    <w:rsid w:val="00EC7C8B"/>
    <w:rsid w:val="00ED2205"/>
    <w:rsid w:val="00ED2CA4"/>
    <w:rsid w:val="00ED36B6"/>
    <w:rsid w:val="00ED3A75"/>
    <w:rsid w:val="00ED61BB"/>
    <w:rsid w:val="00ED6E6B"/>
    <w:rsid w:val="00EE092B"/>
    <w:rsid w:val="00EE1119"/>
    <w:rsid w:val="00EE1780"/>
    <w:rsid w:val="00EE1C49"/>
    <w:rsid w:val="00EE1CF1"/>
    <w:rsid w:val="00EE1E19"/>
    <w:rsid w:val="00EE1F5F"/>
    <w:rsid w:val="00EE220D"/>
    <w:rsid w:val="00EE3128"/>
    <w:rsid w:val="00EE3595"/>
    <w:rsid w:val="00EE3A14"/>
    <w:rsid w:val="00EE5CE3"/>
    <w:rsid w:val="00EE62EE"/>
    <w:rsid w:val="00EE6F14"/>
    <w:rsid w:val="00EE71DB"/>
    <w:rsid w:val="00EF081D"/>
    <w:rsid w:val="00EF0AF5"/>
    <w:rsid w:val="00EF2674"/>
    <w:rsid w:val="00EF284C"/>
    <w:rsid w:val="00EF3F23"/>
    <w:rsid w:val="00EF4E03"/>
    <w:rsid w:val="00EF6562"/>
    <w:rsid w:val="00EF6ACF"/>
    <w:rsid w:val="00EF7720"/>
    <w:rsid w:val="00EF783C"/>
    <w:rsid w:val="00EF7E52"/>
    <w:rsid w:val="00EF7F93"/>
    <w:rsid w:val="00F003B8"/>
    <w:rsid w:val="00F0151F"/>
    <w:rsid w:val="00F0195A"/>
    <w:rsid w:val="00F0226B"/>
    <w:rsid w:val="00F02291"/>
    <w:rsid w:val="00F02881"/>
    <w:rsid w:val="00F031A6"/>
    <w:rsid w:val="00F034BF"/>
    <w:rsid w:val="00F03769"/>
    <w:rsid w:val="00F03DAF"/>
    <w:rsid w:val="00F07D41"/>
    <w:rsid w:val="00F07E3E"/>
    <w:rsid w:val="00F10787"/>
    <w:rsid w:val="00F11107"/>
    <w:rsid w:val="00F12157"/>
    <w:rsid w:val="00F132C5"/>
    <w:rsid w:val="00F148C7"/>
    <w:rsid w:val="00F162D4"/>
    <w:rsid w:val="00F167A7"/>
    <w:rsid w:val="00F21CE1"/>
    <w:rsid w:val="00F249B5"/>
    <w:rsid w:val="00F2605B"/>
    <w:rsid w:val="00F2619D"/>
    <w:rsid w:val="00F27BB6"/>
    <w:rsid w:val="00F30A18"/>
    <w:rsid w:val="00F30D55"/>
    <w:rsid w:val="00F31B23"/>
    <w:rsid w:val="00F32633"/>
    <w:rsid w:val="00F34924"/>
    <w:rsid w:val="00F350F5"/>
    <w:rsid w:val="00F35611"/>
    <w:rsid w:val="00F35DCF"/>
    <w:rsid w:val="00F35ED1"/>
    <w:rsid w:val="00F364C3"/>
    <w:rsid w:val="00F374DF"/>
    <w:rsid w:val="00F4010B"/>
    <w:rsid w:val="00F40F98"/>
    <w:rsid w:val="00F420FE"/>
    <w:rsid w:val="00F42723"/>
    <w:rsid w:val="00F452E6"/>
    <w:rsid w:val="00F459F3"/>
    <w:rsid w:val="00F45DF5"/>
    <w:rsid w:val="00F469A7"/>
    <w:rsid w:val="00F46E7C"/>
    <w:rsid w:val="00F4702C"/>
    <w:rsid w:val="00F473D1"/>
    <w:rsid w:val="00F505B8"/>
    <w:rsid w:val="00F53397"/>
    <w:rsid w:val="00F53CC4"/>
    <w:rsid w:val="00F54486"/>
    <w:rsid w:val="00F55403"/>
    <w:rsid w:val="00F55834"/>
    <w:rsid w:val="00F60203"/>
    <w:rsid w:val="00F60BF5"/>
    <w:rsid w:val="00F61077"/>
    <w:rsid w:val="00F61A30"/>
    <w:rsid w:val="00F61AB7"/>
    <w:rsid w:val="00F62364"/>
    <w:rsid w:val="00F634F6"/>
    <w:rsid w:val="00F63626"/>
    <w:rsid w:val="00F64343"/>
    <w:rsid w:val="00F6495D"/>
    <w:rsid w:val="00F64DFE"/>
    <w:rsid w:val="00F661E8"/>
    <w:rsid w:val="00F66525"/>
    <w:rsid w:val="00F67008"/>
    <w:rsid w:val="00F701B7"/>
    <w:rsid w:val="00F7038C"/>
    <w:rsid w:val="00F7082D"/>
    <w:rsid w:val="00F70B90"/>
    <w:rsid w:val="00F710EB"/>
    <w:rsid w:val="00F7125A"/>
    <w:rsid w:val="00F71A41"/>
    <w:rsid w:val="00F71ED7"/>
    <w:rsid w:val="00F72C62"/>
    <w:rsid w:val="00F74CD7"/>
    <w:rsid w:val="00F75BC7"/>
    <w:rsid w:val="00F75C20"/>
    <w:rsid w:val="00F75E3D"/>
    <w:rsid w:val="00F75F31"/>
    <w:rsid w:val="00F7631F"/>
    <w:rsid w:val="00F76445"/>
    <w:rsid w:val="00F81612"/>
    <w:rsid w:val="00F827C9"/>
    <w:rsid w:val="00F82880"/>
    <w:rsid w:val="00F82F87"/>
    <w:rsid w:val="00F83164"/>
    <w:rsid w:val="00F83254"/>
    <w:rsid w:val="00F834D8"/>
    <w:rsid w:val="00F85BDA"/>
    <w:rsid w:val="00F85BFB"/>
    <w:rsid w:val="00F85D29"/>
    <w:rsid w:val="00F863F7"/>
    <w:rsid w:val="00F86C9D"/>
    <w:rsid w:val="00F87283"/>
    <w:rsid w:val="00F87B07"/>
    <w:rsid w:val="00F90954"/>
    <w:rsid w:val="00F9162B"/>
    <w:rsid w:val="00F91704"/>
    <w:rsid w:val="00F927E7"/>
    <w:rsid w:val="00F92880"/>
    <w:rsid w:val="00F93598"/>
    <w:rsid w:val="00F93E52"/>
    <w:rsid w:val="00F94880"/>
    <w:rsid w:val="00F94E10"/>
    <w:rsid w:val="00F95FD9"/>
    <w:rsid w:val="00F967ED"/>
    <w:rsid w:val="00F969E5"/>
    <w:rsid w:val="00F972A1"/>
    <w:rsid w:val="00F9770E"/>
    <w:rsid w:val="00F979CA"/>
    <w:rsid w:val="00F97F30"/>
    <w:rsid w:val="00FA088C"/>
    <w:rsid w:val="00FA114E"/>
    <w:rsid w:val="00FA1789"/>
    <w:rsid w:val="00FA2665"/>
    <w:rsid w:val="00FA5229"/>
    <w:rsid w:val="00FA58C6"/>
    <w:rsid w:val="00FA63EC"/>
    <w:rsid w:val="00FA67E0"/>
    <w:rsid w:val="00FB0779"/>
    <w:rsid w:val="00FB0D65"/>
    <w:rsid w:val="00FB15BA"/>
    <w:rsid w:val="00FB1781"/>
    <w:rsid w:val="00FB2B36"/>
    <w:rsid w:val="00FB2C2B"/>
    <w:rsid w:val="00FB4A9F"/>
    <w:rsid w:val="00FB5281"/>
    <w:rsid w:val="00FB56F0"/>
    <w:rsid w:val="00FB595C"/>
    <w:rsid w:val="00FB654E"/>
    <w:rsid w:val="00FB6D01"/>
    <w:rsid w:val="00FB6E0F"/>
    <w:rsid w:val="00FB754F"/>
    <w:rsid w:val="00FB791F"/>
    <w:rsid w:val="00FC13A1"/>
    <w:rsid w:val="00FC23A8"/>
    <w:rsid w:val="00FC2669"/>
    <w:rsid w:val="00FC2D8B"/>
    <w:rsid w:val="00FC2D99"/>
    <w:rsid w:val="00FC30EC"/>
    <w:rsid w:val="00FC31C3"/>
    <w:rsid w:val="00FC37A7"/>
    <w:rsid w:val="00FC5249"/>
    <w:rsid w:val="00FC5431"/>
    <w:rsid w:val="00FC5ABF"/>
    <w:rsid w:val="00FC7931"/>
    <w:rsid w:val="00FC7BF6"/>
    <w:rsid w:val="00FD019B"/>
    <w:rsid w:val="00FD0FBF"/>
    <w:rsid w:val="00FD14FA"/>
    <w:rsid w:val="00FD2B25"/>
    <w:rsid w:val="00FD3306"/>
    <w:rsid w:val="00FD3C3D"/>
    <w:rsid w:val="00FD3FC8"/>
    <w:rsid w:val="00FD5EFB"/>
    <w:rsid w:val="00FD6AB6"/>
    <w:rsid w:val="00FE1B42"/>
    <w:rsid w:val="00FE402C"/>
    <w:rsid w:val="00FE45FE"/>
    <w:rsid w:val="00FE5085"/>
    <w:rsid w:val="00FE52C3"/>
    <w:rsid w:val="00FE57D8"/>
    <w:rsid w:val="00FE58F8"/>
    <w:rsid w:val="00FE6E0B"/>
    <w:rsid w:val="00FE714A"/>
    <w:rsid w:val="00FE75EE"/>
    <w:rsid w:val="00FE77DB"/>
    <w:rsid w:val="00FE7B87"/>
    <w:rsid w:val="00FF15B7"/>
    <w:rsid w:val="00FF358E"/>
    <w:rsid w:val="00FF3D59"/>
    <w:rsid w:val="00FF4AA0"/>
    <w:rsid w:val="00FF6C00"/>
    <w:rsid w:val="00FF7B59"/>
    <w:rsid w:val="2265D9D3"/>
    <w:rsid w:val="27E857BC"/>
    <w:rsid w:val="2B2AE803"/>
    <w:rsid w:val="35F178DB"/>
    <w:rsid w:val="3D1F8E3D"/>
    <w:rsid w:val="57F941F6"/>
    <w:rsid w:val="5B9C942F"/>
    <w:rsid w:val="5BF5FC63"/>
    <w:rsid w:val="63ED8C4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DCA7E"/>
  <w15:chartTrackingRefBased/>
  <w15:docId w15:val="{56BFE468-A2F9-4F8F-B794-0FD05053F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61680F"/>
    <w:pPr>
      <w:numPr>
        <w:numId w:val="12"/>
      </w:numPr>
      <w:contextualSpacing/>
    </w:pPr>
  </w:style>
  <w:style w:type="paragraph" w:styleId="ListBullet2">
    <w:name w:val="List Bullet 2"/>
    <w:basedOn w:val="Normal"/>
    <w:uiPriority w:val="99"/>
    <w:unhideWhenUsed/>
    <w:qFormat/>
    <w:rsid w:val="0061680F"/>
    <w:pPr>
      <w:numPr>
        <w:ilvl w:val="1"/>
        <w:numId w:val="12"/>
      </w:numPr>
      <w:contextualSpacing/>
    </w:pPr>
  </w:style>
  <w:style w:type="paragraph" w:styleId="ListNumber">
    <w:name w:val="List Number"/>
    <w:basedOn w:val="Normal"/>
    <w:uiPriority w:val="99"/>
    <w:unhideWhenUsed/>
    <w:qFormat/>
    <w:rsid w:val="00D16F74"/>
    <w:pPr>
      <w:numPr>
        <w:numId w:val="10"/>
      </w:numPr>
      <w:contextualSpacing/>
    </w:pPr>
  </w:style>
  <w:style w:type="numbering" w:customStyle="1" w:styleId="Bullets">
    <w:name w:val="Bullets"/>
    <w:uiPriority w:val="99"/>
    <w:rsid w:val="0061680F"/>
    <w:pPr>
      <w:numPr>
        <w:numId w:val="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10"/>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61680F"/>
    <w:pPr>
      <w:numPr>
        <w:ilvl w:val="2"/>
        <w:numId w:val="12"/>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10"/>
      </w:numPr>
      <w:contextualSpacing/>
    </w:pPr>
  </w:style>
  <w:style w:type="paragraph" w:styleId="ListNumber4">
    <w:name w:val="List Number 4"/>
    <w:basedOn w:val="Normal"/>
    <w:uiPriority w:val="99"/>
    <w:unhideWhenUsed/>
    <w:qFormat/>
    <w:rsid w:val="00D16F74"/>
    <w:pPr>
      <w:numPr>
        <w:ilvl w:val="3"/>
        <w:numId w:val="10"/>
      </w:numPr>
      <w:contextualSpacing/>
    </w:pPr>
  </w:style>
  <w:style w:type="paragraph" w:styleId="ListNumber5">
    <w:name w:val="List Number 5"/>
    <w:basedOn w:val="Normal"/>
    <w:uiPriority w:val="99"/>
    <w:unhideWhenUsed/>
    <w:rsid w:val="00D16F74"/>
    <w:pPr>
      <w:numPr>
        <w:ilvl w:val="4"/>
        <w:numId w:val="10"/>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B90DE8"/>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95959" w:themeColor="text1" w:themeTint="A6"/>
      <w:kern w:val="28"/>
      <w:sz w:val="52"/>
      <w:szCs w:val="56"/>
    </w:rPr>
  </w:style>
  <w:style w:type="character" w:customStyle="1" w:styleId="TitleChar">
    <w:name w:val="Title Char"/>
    <w:basedOn w:val="DefaultParagraphFont"/>
    <w:link w:val="Title"/>
    <w:uiPriority w:val="10"/>
    <w:rsid w:val="00B90DE8"/>
    <w:rPr>
      <w:rFonts w:asciiTheme="majorHAnsi" w:eastAsiaTheme="majorEastAsia" w:hAnsiTheme="majorHAnsi" w:cstheme="majorBidi"/>
      <w:color w:val="595959" w:themeColor="text1" w:themeTint="A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4"/>
      </w:numPr>
      <w:contextualSpacing/>
    </w:pPr>
  </w:style>
  <w:style w:type="paragraph" w:styleId="List2">
    <w:name w:val="List 2"/>
    <w:basedOn w:val="Normal"/>
    <w:uiPriority w:val="99"/>
    <w:unhideWhenUsed/>
    <w:qFormat/>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9F4751"/>
    <w:pPr>
      <w:framePr w:w="4536" w:h="1134" w:wrap="around" w:y="4934"/>
    </w:pPr>
    <w:rPr>
      <w:sz w:val="40"/>
    </w:rPr>
  </w:style>
  <w:style w:type="character" w:customStyle="1" w:styleId="SubtitleChar">
    <w:name w:val="Subtitle Char"/>
    <w:basedOn w:val="DefaultParagraphFont"/>
    <w:link w:val="Subtitle"/>
    <w:uiPriority w:val="11"/>
    <w:rsid w:val="009F4751"/>
    <w:rPr>
      <w:rFonts w:asciiTheme="majorHAnsi" w:eastAsiaTheme="majorEastAsia" w:hAnsiTheme="majorHAnsi" w:cstheme="majorBidi"/>
      <w:color w:val="595959" w:themeColor="text1" w:themeTint="A6"/>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6B1119"/>
    <w:pPr>
      <w:spacing w:before="60"/>
    </w:pPr>
    <w:rPr>
      <w:color w:val="595959" w:themeColor="text1" w:themeTint="A6"/>
    </w:rPr>
  </w:style>
  <w:style w:type="character" w:customStyle="1" w:styleId="GreyTextChar">
    <w:name w:val="Grey Text Char"/>
    <w:basedOn w:val="DefaultParagraphFont"/>
    <w:link w:val="GreyText"/>
    <w:uiPriority w:val="1"/>
    <w:rsid w:val="006B1119"/>
    <w:rPr>
      <w:color w:val="595959" w:themeColor="text1" w:themeTint="A6"/>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ilvl w:val="3"/>
        <w:numId w:val="12"/>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imagecover">
    <w:name w:val="Subtitle-image cover"/>
    <w:basedOn w:val="Subtitle"/>
    <w:link w:val="Subtitle-imagecoverChar"/>
    <w:rsid w:val="00F0226B"/>
    <w:pPr>
      <w:framePr w:w="5103" w:h="2268" w:hRule="exact" w:wrap="around" w:y="1702"/>
      <w:spacing w:before="240"/>
    </w:pPr>
  </w:style>
  <w:style w:type="paragraph" w:customStyle="1" w:styleId="Sectioncover-Title">
    <w:name w:val="Section cover-Title"/>
    <w:basedOn w:val="Title"/>
    <w:rsid w:val="009A053A"/>
    <w:pPr>
      <w:framePr w:wrap="around"/>
    </w:pPr>
    <w:rPr>
      <w:sz w:val="44"/>
    </w:rPr>
  </w:style>
  <w:style w:type="character" w:customStyle="1" w:styleId="Subtitle-imagecoverChar">
    <w:name w:val="Subtitle-image cover Char"/>
    <w:basedOn w:val="SubtitleChar"/>
    <w:link w:val="Subtitle-imagecover"/>
    <w:rsid w:val="00F0226B"/>
    <w:rPr>
      <w:rFonts w:asciiTheme="majorHAnsi" w:eastAsiaTheme="majorEastAsia" w:hAnsiTheme="majorHAnsi" w:cstheme="majorBidi"/>
      <w:color w:val="595959" w:themeColor="text1" w:themeTint="A6"/>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Coverlogo">
    <w:name w:val="Cover logo"/>
    <w:basedOn w:val="Normal"/>
    <w:link w:val="CoverlogoChar"/>
    <w:rsid w:val="006B1119"/>
    <w:pPr>
      <w:framePr w:w="2835" w:wrap="around" w:vAnchor="page" w:hAnchor="page" w:x="8506" w:y="14947" w:anchorLock="1"/>
      <w:spacing w:before="0" w:after="160" w:line="259" w:lineRule="auto"/>
    </w:pPr>
    <w:rPr>
      <w:noProof/>
    </w:rPr>
  </w:style>
  <w:style w:type="character" w:customStyle="1" w:styleId="CoverlogoChar">
    <w:name w:val="Cover logo Char"/>
    <w:basedOn w:val="DefaultParagraphFont"/>
    <w:link w:val="Coverlogo"/>
    <w:rsid w:val="006B1119"/>
    <w:rPr>
      <w:noProof/>
      <w:sz w:val="20"/>
    </w:rPr>
  </w:style>
  <w:style w:type="paragraph" w:customStyle="1" w:styleId="ListAlpha">
    <w:name w:val="List Alpha"/>
    <w:basedOn w:val="Normal"/>
    <w:qFormat/>
    <w:rsid w:val="00B632F2"/>
    <w:pPr>
      <w:numPr>
        <w:numId w:val="7"/>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B632F2"/>
    <w:pPr>
      <w:numPr>
        <w:ilvl w:val="1"/>
        <w:numId w:val="7"/>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B632F2"/>
    <w:pPr>
      <w:numPr>
        <w:ilvl w:val="2"/>
        <w:numId w:val="7"/>
      </w:numPr>
      <w:spacing w:before="120" w:line="240" w:lineRule="atLeast"/>
    </w:pPr>
    <w:rPr>
      <w:rFonts w:eastAsia="Times New Roman" w:cs="Arial"/>
      <w:color w:val="000000" w:themeColor="text1"/>
      <w:szCs w:val="20"/>
      <w:lang w:eastAsia="en-AU"/>
    </w:rPr>
  </w:style>
  <w:style w:type="paragraph" w:styleId="HTMLAddress">
    <w:name w:val="HTML Address"/>
    <w:basedOn w:val="Normal"/>
    <w:link w:val="HTMLAddressChar"/>
    <w:unhideWhenUsed/>
    <w:rsid w:val="00B632F2"/>
    <w:pPr>
      <w:spacing w:before="0" w:after="0"/>
    </w:pPr>
    <w:rPr>
      <w:rFonts w:eastAsia="Times New Roman" w:cs="Arial"/>
      <w:i/>
      <w:iCs/>
      <w:color w:val="000000" w:themeColor="text1"/>
      <w:szCs w:val="20"/>
      <w:lang w:eastAsia="en-AU"/>
    </w:rPr>
  </w:style>
  <w:style w:type="character" w:customStyle="1" w:styleId="HTMLAddressChar">
    <w:name w:val="HTML Address Char"/>
    <w:basedOn w:val="DefaultParagraphFont"/>
    <w:link w:val="HTMLAddress"/>
    <w:rsid w:val="00B632F2"/>
    <w:rPr>
      <w:rFonts w:eastAsia="Times New Roman" w:cs="Arial"/>
      <w:i/>
      <w:iCs/>
      <w:color w:val="000000" w:themeColor="text1"/>
      <w:sz w:val="20"/>
      <w:szCs w:val="20"/>
      <w:lang w:eastAsia="en-AU"/>
    </w:rPr>
  </w:style>
  <w:style w:type="character" w:styleId="UnresolvedMention">
    <w:name w:val="Unresolved Mention"/>
    <w:basedOn w:val="DefaultParagraphFont"/>
    <w:uiPriority w:val="99"/>
    <w:semiHidden/>
    <w:unhideWhenUsed/>
    <w:rsid w:val="00FC2D99"/>
    <w:rPr>
      <w:color w:val="605E5C"/>
      <w:shd w:val="clear" w:color="auto" w:fill="E1DFDD"/>
    </w:rPr>
  </w:style>
  <w:style w:type="character" w:styleId="FollowedHyperlink">
    <w:name w:val="FollowedHyperlink"/>
    <w:basedOn w:val="DefaultParagraphFont"/>
    <w:uiPriority w:val="99"/>
    <w:semiHidden/>
    <w:unhideWhenUsed/>
    <w:rsid w:val="006F6AA7"/>
    <w:rPr>
      <w:color w:val="53565A" w:themeColor="followedHyperlink"/>
      <w:u w:val="single"/>
    </w:rPr>
  </w:style>
  <w:style w:type="paragraph" w:styleId="NormalWeb">
    <w:name w:val="Normal (Web)"/>
    <w:basedOn w:val="Normal"/>
    <w:uiPriority w:val="99"/>
    <w:unhideWhenUsed/>
    <w:rsid w:val="00B27EE9"/>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27EE9"/>
    <w:rPr>
      <w:b/>
      <w:bCs/>
    </w:rPr>
  </w:style>
  <w:style w:type="character" w:styleId="CommentReference">
    <w:name w:val="annotation reference"/>
    <w:basedOn w:val="DefaultParagraphFont"/>
    <w:uiPriority w:val="99"/>
    <w:semiHidden/>
    <w:unhideWhenUsed/>
    <w:rsid w:val="004F6173"/>
    <w:rPr>
      <w:sz w:val="16"/>
      <w:szCs w:val="16"/>
    </w:rPr>
  </w:style>
  <w:style w:type="paragraph" w:styleId="CommentText">
    <w:name w:val="annotation text"/>
    <w:basedOn w:val="Normal"/>
    <w:link w:val="CommentTextChar"/>
    <w:uiPriority w:val="99"/>
    <w:unhideWhenUsed/>
    <w:rsid w:val="004F6173"/>
    <w:rPr>
      <w:szCs w:val="20"/>
    </w:rPr>
  </w:style>
  <w:style w:type="character" w:customStyle="1" w:styleId="CommentTextChar">
    <w:name w:val="Comment Text Char"/>
    <w:basedOn w:val="DefaultParagraphFont"/>
    <w:link w:val="CommentText"/>
    <w:uiPriority w:val="99"/>
    <w:rsid w:val="004F6173"/>
    <w:rPr>
      <w:sz w:val="20"/>
      <w:szCs w:val="20"/>
    </w:rPr>
  </w:style>
  <w:style w:type="paragraph" w:styleId="CommentSubject">
    <w:name w:val="annotation subject"/>
    <w:basedOn w:val="CommentText"/>
    <w:next w:val="CommentText"/>
    <w:link w:val="CommentSubjectChar"/>
    <w:uiPriority w:val="99"/>
    <w:semiHidden/>
    <w:unhideWhenUsed/>
    <w:rsid w:val="004F6173"/>
    <w:rPr>
      <w:b/>
      <w:bCs/>
    </w:rPr>
  </w:style>
  <w:style w:type="character" w:customStyle="1" w:styleId="CommentSubjectChar">
    <w:name w:val="Comment Subject Char"/>
    <w:basedOn w:val="CommentTextChar"/>
    <w:link w:val="CommentSubject"/>
    <w:uiPriority w:val="99"/>
    <w:semiHidden/>
    <w:rsid w:val="004F6173"/>
    <w:rPr>
      <w:b/>
      <w:bCs/>
      <w:sz w:val="20"/>
      <w:szCs w:val="20"/>
    </w:rPr>
  </w:style>
  <w:style w:type="paragraph" w:customStyle="1" w:styleId="TableTextLeft">
    <w:name w:val="Table Text Left"/>
    <w:basedOn w:val="Normal"/>
    <w:qFormat/>
    <w:rsid w:val="00B02423"/>
    <w:pPr>
      <w:spacing w:before="60" w:after="60" w:line="220" w:lineRule="atLeast"/>
      <w:ind w:left="113" w:right="113"/>
    </w:pPr>
    <w:rPr>
      <w:rFonts w:eastAsia="Times New Roman" w:cs="Arial"/>
      <w:color w:val="000000" w:themeColor="text1"/>
      <w:sz w:val="18"/>
      <w:szCs w:val="20"/>
      <w:lang w:eastAsia="en-AU"/>
    </w:rPr>
  </w:style>
  <w:style w:type="paragraph" w:customStyle="1" w:styleId="TblHd">
    <w:name w:val="_TblHd"/>
    <w:qFormat/>
    <w:rsid w:val="00B02423"/>
    <w:pPr>
      <w:spacing w:before="60" w:after="60" w:line="230" w:lineRule="atLeast"/>
    </w:pPr>
    <w:rPr>
      <w:rFonts w:eastAsia="Times New Roman" w:cstheme="minorHAnsi"/>
      <w:b/>
      <w:sz w:val="40"/>
      <w:szCs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65532">
      <w:bodyDiv w:val="1"/>
      <w:marLeft w:val="0"/>
      <w:marRight w:val="0"/>
      <w:marTop w:val="0"/>
      <w:marBottom w:val="0"/>
      <w:divBdr>
        <w:top w:val="none" w:sz="0" w:space="0" w:color="auto"/>
        <w:left w:val="none" w:sz="0" w:space="0" w:color="auto"/>
        <w:bottom w:val="none" w:sz="0" w:space="0" w:color="auto"/>
        <w:right w:val="none" w:sz="0" w:space="0" w:color="auto"/>
      </w:divBdr>
    </w:div>
    <w:div w:id="38938849">
      <w:bodyDiv w:val="1"/>
      <w:marLeft w:val="0"/>
      <w:marRight w:val="0"/>
      <w:marTop w:val="0"/>
      <w:marBottom w:val="0"/>
      <w:divBdr>
        <w:top w:val="none" w:sz="0" w:space="0" w:color="auto"/>
        <w:left w:val="none" w:sz="0" w:space="0" w:color="auto"/>
        <w:bottom w:val="none" w:sz="0" w:space="0" w:color="auto"/>
        <w:right w:val="none" w:sz="0" w:space="0" w:color="auto"/>
      </w:divBdr>
    </w:div>
    <w:div w:id="297418161">
      <w:bodyDiv w:val="1"/>
      <w:marLeft w:val="0"/>
      <w:marRight w:val="0"/>
      <w:marTop w:val="0"/>
      <w:marBottom w:val="0"/>
      <w:divBdr>
        <w:top w:val="none" w:sz="0" w:space="0" w:color="auto"/>
        <w:left w:val="none" w:sz="0" w:space="0" w:color="auto"/>
        <w:bottom w:val="none" w:sz="0" w:space="0" w:color="auto"/>
        <w:right w:val="none" w:sz="0" w:space="0" w:color="auto"/>
      </w:divBdr>
    </w:div>
    <w:div w:id="331571240">
      <w:bodyDiv w:val="1"/>
      <w:marLeft w:val="0"/>
      <w:marRight w:val="0"/>
      <w:marTop w:val="0"/>
      <w:marBottom w:val="0"/>
      <w:divBdr>
        <w:top w:val="none" w:sz="0" w:space="0" w:color="auto"/>
        <w:left w:val="none" w:sz="0" w:space="0" w:color="auto"/>
        <w:bottom w:val="none" w:sz="0" w:space="0" w:color="auto"/>
        <w:right w:val="none" w:sz="0" w:space="0" w:color="auto"/>
      </w:divBdr>
    </w:div>
    <w:div w:id="392701485">
      <w:bodyDiv w:val="1"/>
      <w:marLeft w:val="0"/>
      <w:marRight w:val="0"/>
      <w:marTop w:val="0"/>
      <w:marBottom w:val="0"/>
      <w:divBdr>
        <w:top w:val="none" w:sz="0" w:space="0" w:color="auto"/>
        <w:left w:val="none" w:sz="0" w:space="0" w:color="auto"/>
        <w:bottom w:val="none" w:sz="0" w:space="0" w:color="auto"/>
        <w:right w:val="none" w:sz="0" w:space="0" w:color="auto"/>
      </w:divBdr>
    </w:div>
    <w:div w:id="449208471">
      <w:bodyDiv w:val="1"/>
      <w:marLeft w:val="0"/>
      <w:marRight w:val="0"/>
      <w:marTop w:val="0"/>
      <w:marBottom w:val="0"/>
      <w:divBdr>
        <w:top w:val="none" w:sz="0" w:space="0" w:color="auto"/>
        <w:left w:val="none" w:sz="0" w:space="0" w:color="auto"/>
        <w:bottom w:val="none" w:sz="0" w:space="0" w:color="auto"/>
        <w:right w:val="none" w:sz="0" w:space="0" w:color="auto"/>
      </w:divBdr>
    </w:div>
    <w:div w:id="557785807">
      <w:bodyDiv w:val="1"/>
      <w:marLeft w:val="0"/>
      <w:marRight w:val="0"/>
      <w:marTop w:val="0"/>
      <w:marBottom w:val="0"/>
      <w:divBdr>
        <w:top w:val="none" w:sz="0" w:space="0" w:color="auto"/>
        <w:left w:val="none" w:sz="0" w:space="0" w:color="auto"/>
        <w:bottom w:val="none" w:sz="0" w:space="0" w:color="auto"/>
        <w:right w:val="none" w:sz="0" w:space="0" w:color="auto"/>
      </w:divBdr>
    </w:div>
    <w:div w:id="564291991">
      <w:bodyDiv w:val="1"/>
      <w:marLeft w:val="0"/>
      <w:marRight w:val="0"/>
      <w:marTop w:val="0"/>
      <w:marBottom w:val="0"/>
      <w:divBdr>
        <w:top w:val="none" w:sz="0" w:space="0" w:color="auto"/>
        <w:left w:val="none" w:sz="0" w:space="0" w:color="auto"/>
        <w:bottom w:val="none" w:sz="0" w:space="0" w:color="auto"/>
        <w:right w:val="none" w:sz="0" w:space="0" w:color="auto"/>
      </w:divBdr>
    </w:div>
    <w:div w:id="566494466">
      <w:bodyDiv w:val="1"/>
      <w:marLeft w:val="0"/>
      <w:marRight w:val="0"/>
      <w:marTop w:val="0"/>
      <w:marBottom w:val="0"/>
      <w:divBdr>
        <w:top w:val="none" w:sz="0" w:space="0" w:color="auto"/>
        <w:left w:val="none" w:sz="0" w:space="0" w:color="auto"/>
        <w:bottom w:val="none" w:sz="0" w:space="0" w:color="auto"/>
        <w:right w:val="none" w:sz="0" w:space="0" w:color="auto"/>
      </w:divBdr>
    </w:div>
    <w:div w:id="630139412">
      <w:bodyDiv w:val="1"/>
      <w:marLeft w:val="0"/>
      <w:marRight w:val="0"/>
      <w:marTop w:val="0"/>
      <w:marBottom w:val="0"/>
      <w:divBdr>
        <w:top w:val="none" w:sz="0" w:space="0" w:color="auto"/>
        <w:left w:val="none" w:sz="0" w:space="0" w:color="auto"/>
        <w:bottom w:val="none" w:sz="0" w:space="0" w:color="auto"/>
        <w:right w:val="none" w:sz="0" w:space="0" w:color="auto"/>
      </w:divBdr>
    </w:div>
    <w:div w:id="725032479">
      <w:bodyDiv w:val="1"/>
      <w:marLeft w:val="0"/>
      <w:marRight w:val="0"/>
      <w:marTop w:val="0"/>
      <w:marBottom w:val="0"/>
      <w:divBdr>
        <w:top w:val="none" w:sz="0" w:space="0" w:color="auto"/>
        <w:left w:val="none" w:sz="0" w:space="0" w:color="auto"/>
        <w:bottom w:val="none" w:sz="0" w:space="0" w:color="auto"/>
        <w:right w:val="none" w:sz="0" w:space="0" w:color="auto"/>
      </w:divBdr>
    </w:div>
    <w:div w:id="757753100">
      <w:bodyDiv w:val="1"/>
      <w:marLeft w:val="0"/>
      <w:marRight w:val="0"/>
      <w:marTop w:val="0"/>
      <w:marBottom w:val="0"/>
      <w:divBdr>
        <w:top w:val="none" w:sz="0" w:space="0" w:color="auto"/>
        <w:left w:val="none" w:sz="0" w:space="0" w:color="auto"/>
        <w:bottom w:val="none" w:sz="0" w:space="0" w:color="auto"/>
        <w:right w:val="none" w:sz="0" w:space="0" w:color="auto"/>
      </w:divBdr>
    </w:div>
    <w:div w:id="879978431">
      <w:bodyDiv w:val="1"/>
      <w:marLeft w:val="0"/>
      <w:marRight w:val="0"/>
      <w:marTop w:val="0"/>
      <w:marBottom w:val="0"/>
      <w:divBdr>
        <w:top w:val="none" w:sz="0" w:space="0" w:color="auto"/>
        <w:left w:val="none" w:sz="0" w:space="0" w:color="auto"/>
        <w:bottom w:val="none" w:sz="0" w:space="0" w:color="auto"/>
        <w:right w:val="none" w:sz="0" w:space="0" w:color="auto"/>
      </w:divBdr>
    </w:div>
    <w:div w:id="891043447">
      <w:bodyDiv w:val="1"/>
      <w:marLeft w:val="0"/>
      <w:marRight w:val="0"/>
      <w:marTop w:val="0"/>
      <w:marBottom w:val="0"/>
      <w:divBdr>
        <w:top w:val="none" w:sz="0" w:space="0" w:color="auto"/>
        <w:left w:val="none" w:sz="0" w:space="0" w:color="auto"/>
        <w:bottom w:val="none" w:sz="0" w:space="0" w:color="auto"/>
        <w:right w:val="none" w:sz="0" w:space="0" w:color="auto"/>
      </w:divBdr>
    </w:div>
    <w:div w:id="924875321">
      <w:bodyDiv w:val="1"/>
      <w:marLeft w:val="0"/>
      <w:marRight w:val="0"/>
      <w:marTop w:val="0"/>
      <w:marBottom w:val="0"/>
      <w:divBdr>
        <w:top w:val="none" w:sz="0" w:space="0" w:color="auto"/>
        <w:left w:val="none" w:sz="0" w:space="0" w:color="auto"/>
        <w:bottom w:val="none" w:sz="0" w:space="0" w:color="auto"/>
        <w:right w:val="none" w:sz="0" w:space="0" w:color="auto"/>
      </w:divBdr>
    </w:div>
    <w:div w:id="954869811">
      <w:bodyDiv w:val="1"/>
      <w:marLeft w:val="0"/>
      <w:marRight w:val="0"/>
      <w:marTop w:val="0"/>
      <w:marBottom w:val="0"/>
      <w:divBdr>
        <w:top w:val="none" w:sz="0" w:space="0" w:color="auto"/>
        <w:left w:val="none" w:sz="0" w:space="0" w:color="auto"/>
        <w:bottom w:val="none" w:sz="0" w:space="0" w:color="auto"/>
        <w:right w:val="none" w:sz="0" w:space="0" w:color="auto"/>
      </w:divBdr>
    </w:div>
    <w:div w:id="964892233">
      <w:bodyDiv w:val="1"/>
      <w:marLeft w:val="0"/>
      <w:marRight w:val="0"/>
      <w:marTop w:val="0"/>
      <w:marBottom w:val="0"/>
      <w:divBdr>
        <w:top w:val="none" w:sz="0" w:space="0" w:color="auto"/>
        <w:left w:val="none" w:sz="0" w:space="0" w:color="auto"/>
        <w:bottom w:val="none" w:sz="0" w:space="0" w:color="auto"/>
        <w:right w:val="none" w:sz="0" w:space="0" w:color="auto"/>
      </w:divBdr>
    </w:div>
    <w:div w:id="1180391863">
      <w:bodyDiv w:val="1"/>
      <w:marLeft w:val="0"/>
      <w:marRight w:val="0"/>
      <w:marTop w:val="0"/>
      <w:marBottom w:val="0"/>
      <w:divBdr>
        <w:top w:val="none" w:sz="0" w:space="0" w:color="auto"/>
        <w:left w:val="none" w:sz="0" w:space="0" w:color="auto"/>
        <w:bottom w:val="none" w:sz="0" w:space="0" w:color="auto"/>
        <w:right w:val="none" w:sz="0" w:space="0" w:color="auto"/>
      </w:divBdr>
    </w:div>
    <w:div w:id="1222448048">
      <w:bodyDiv w:val="1"/>
      <w:marLeft w:val="0"/>
      <w:marRight w:val="0"/>
      <w:marTop w:val="0"/>
      <w:marBottom w:val="0"/>
      <w:divBdr>
        <w:top w:val="none" w:sz="0" w:space="0" w:color="auto"/>
        <w:left w:val="none" w:sz="0" w:space="0" w:color="auto"/>
        <w:bottom w:val="none" w:sz="0" w:space="0" w:color="auto"/>
        <w:right w:val="none" w:sz="0" w:space="0" w:color="auto"/>
      </w:divBdr>
    </w:div>
    <w:div w:id="1355963343">
      <w:bodyDiv w:val="1"/>
      <w:marLeft w:val="0"/>
      <w:marRight w:val="0"/>
      <w:marTop w:val="0"/>
      <w:marBottom w:val="0"/>
      <w:divBdr>
        <w:top w:val="none" w:sz="0" w:space="0" w:color="auto"/>
        <w:left w:val="none" w:sz="0" w:space="0" w:color="auto"/>
        <w:bottom w:val="none" w:sz="0" w:space="0" w:color="auto"/>
        <w:right w:val="none" w:sz="0" w:space="0" w:color="auto"/>
      </w:divBdr>
    </w:div>
    <w:div w:id="1487085264">
      <w:bodyDiv w:val="1"/>
      <w:marLeft w:val="0"/>
      <w:marRight w:val="0"/>
      <w:marTop w:val="0"/>
      <w:marBottom w:val="0"/>
      <w:divBdr>
        <w:top w:val="none" w:sz="0" w:space="0" w:color="auto"/>
        <w:left w:val="none" w:sz="0" w:space="0" w:color="auto"/>
        <w:bottom w:val="none" w:sz="0" w:space="0" w:color="auto"/>
        <w:right w:val="none" w:sz="0" w:space="0" w:color="auto"/>
      </w:divBdr>
    </w:div>
    <w:div w:id="1795367496">
      <w:bodyDiv w:val="1"/>
      <w:marLeft w:val="0"/>
      <w:marRight w:val="0"/>
      <w:marTop w:val="0"/>
      <w:marBottom w:val="0"/>
      <w:divBdr>
        <w:top w:val="none" w:sz="0" w:space="0" w:color="auto"/>
        <w:left w:val="none" w:sz="0" w:space="0" w:color="auto"/>
        <w:bottom w:val="none" w:sz="0" w:space="0" w:color="auto"/>
        <w:right w:val="none" w:sz="0" w:space="0" w:color="auto"/>
      </w:divBdr>
    </w:div>
    <w:div w:id="1871187120">
      <w:bodyDiv w:val="1"/>
      <w:marLeft w:val="0"/>
      <w:marRight w:val="0"/>
      <w:marTop w:val="0"/>
      <w:marBottom w:val="0"/>
      <w:divBdr>
        <w:top w:val="none" w:sz="0" w:space="0" w:color="auto"/>
        <w:left w:val="none" w:sz="0" w:space="0" w:color="auto"/>
        <w:bottom w:val="none" w:sz="0" w:space="0" w:color="auto"/>
        <w:right w:val="none" w:sz="0" w:space="0" w:color="auto"/>
      </w:divBdr>
    </w:div>
    <w:div w:id="1987933157">
      <w:bodyDiv w:val="1"/>
      <w:marLeft w:val="0"/>
      <w:marRight w:val="0"/>
      <w:marTop w:val="0"/>
      <w:marBottom w:val="0"/>
      <w:divBdr>
        <w:top w:val="none" w:sz="0" w:space="0" w:color="auto"/>
        <w:left w:val="none" w:sz="0" w:space="0" w:color="auto"/>
        <w:bottom w:val="none" w:sz="0" w:space="0" w:color="auto"/>
        <w:right w:val="none" w:sz="0" w:space="0" w:color="auto"/>
      </w:divBdr>
    </w:div>
    <w:div w:id="204960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hyperlink" Target="https://vicmap.land.vic.gov.au/hosting/rest/services/Hosted/Vicmap_Vector_Tile_Basemap_Hybrid_WM_Hosted/VectorTileServer" TargetMode="External"/><Relationship Id="rId34"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mailto:vicmap@transport.vic.gov.au"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vicmap.land.vic.gov.au/hosting/rest/services/Hosted/Vicmap_Vector_Tile_Basemap_Greyscale_WM_Hosted/VectorTileServer" TargetMode="External"/><Relationship Id="rId28" Type="http://schemas.openxmlformats.org/officeDocument/2006/relationships/image" Target="media/image9.png"/><Relationship Id="rId36"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https://vicmap.land.vic.gov.au/hosting/rest/services/Hosted/Vicmap_Vector_Tile_Basemap_Colour_WM_Hosted/VectorTileServer"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vicmap.land.vic.gov.au/hosting/rest/services/Hosted/Vicmap_Vector_Tile_Basemap_Colour_WM_Hosted/VectorTileServer" TargetMode="External"/><Relationship Id="rId30" Type="http://schemas.openxmlformats.org/officeDocument/2006/relationships/image" Target="media/image11.png"/><Relationship Id="rId35"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enterprise.mapshare.vic.gov.au/portal/apps/sites/" TargetMode="External"/><Relationship Id="rId25" Type="http://schemas.openxmlformats.org/officeDocument/2006/relationships/hyperlink" Target="https://vicmap.land.vic.gov.au/hosting/rest/services/Hosted/Vicmap_Vector_Tile_Basemap_DarkGrey_WM_Hosted/VectorTileServer" TargetMode="External"/><Relationship Id="rId33" Type="http://schemas.openxmlformats.org/officeDocument/2006/relationships/header" Target="header1.xml"/><Relationship Id="rId3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f04\Downloads\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210F8F5687F46FCBC4530AE2861F9C8"/>
        <w:category>
          <w:name w:val="General"/>
          <w:gallery w:val="placeholder"/>
        </w:category>
        <w:types>
          <w:type w:val="bbPlcHdr"/>
        </w:types>
        <w:behaviors>
          <w:behavior w:val="content"/>
        </w:behaviors>
        <w:guid w:val="{997E6C4A-CFC1-4AE5-ABA2-284F711D156D}"/>
      </w:docPartPr>
      <w:docPartBody>
        <w:p w:rsidR="00912E65" w:rsidRDefault="00813B61">
          <w:pPr>
            <w:pStyle w:val="B210F8F5687F46FCBC4530AE2861F9C8"/>
          </w:pPr>
          <w:r>
            <w:rPr>
              <w:rStyle w:val="PlaceholderText"/>
            </w:rPr>
            <w:t>Report</w:t>
          </w:r>
        </w:p>
      </w:docPartBody>
    </w:docPart>
    <w:docPart>
      <w:docPartPr>
        <w:name w:val="D25510394089418FB220F1767920460E"/>
        <w:category>
          <w:name w:val="General"/>
          <w:gallery w:val="placeholder"/>
        </w:category>
        <w:types>
          <w:type w:val="bbPlcHdr"/>
        </w:types>
        <w:behaviors>
          <w:behavior w:val="content"/>
        </w:behaviors>
        <w:guid w:val="{01898CC5-7998-45A6-867F-E0C908A61E84}"/>
      </w:docPartPr>
      <w:docPartBody>
        <w:p w:rsidR="00912E65" w:rsidRDefault="00813B61">
          <w:pPr>
            <w:pStyle w:val="D25510394089418FB220F1767920460E"/>
          </w:pPr>
          <w:r w:rsidRPr="008A2D94">
            <w:t>[Click to add Subtitle]</w:t>
          </w:r>
        </w:p>
      </w:docPartBody>
    </w:docPart>
    <w:docPart>
      <w:docPartPr>
        <w:name w:val="7CCA78DDBAAD45CCAEB213347400FB81"/>
        <w:category>
          <w:name w:val="General"/>
          <w:gallery w:val="placeholder"/>
        </w:category>
        <w:types>
          <w:type w:val="bbPlcHdr"/>
        </w:types>
        <w:behaviors>
          <w:behavior w:val="content"/>
        </w:behaviors>
        <w:guid w:val="{A87DC77C-18DF-40D4-BDEA-D1A2EBDE2B7D}"/>
      </w:docPartPr>
      <w:docPartBody>
        <w:p w:rsidR="00813B61" w:rsidRDefault="00912E65" w:rsidP="00912E65">
          <w:pPr>
            <w:pStyle w:val="7CCA78DDBAAD45CCAEB213347400FB81"/>
          </w:pPr>
          <w:r w:rsidRPr="008A2D94">
            <w:t>[Click to add Subtitle]</w:t>
          </w:r>
        </w:p>
      </w:docPartBody>
    </w:docPart>
    <w:docPart>
      <w:docPartPr>
        <w:name w:val="4FBE4427207C49AFBF0DA162678AD6C7"/>
        <w:category>
          <w:name w:val="General"/>
          <w:gallery w:val="placeholder"/>
        </w:category>
        <w:types>
          <w:type w:val="bbPlcHdr"/>
        </w:types>
        <w:behaviors>
          <w:behavior w:val="content"/>
        </w:behaviors>
        <w:guid w:val="{1339F27F-B465-48BB-81A2-F194A7205FCF}"/>
      </w:docPartPr>
      <w:docPartBody>
        <w:p w:rsidR="00813B61" w:rsidRDefault="00912E65">
          <w:pPr>
            <w:pStyle w:val="4FBE4427207C49AFBF0DA162678AD6C7"/>
          </w:pPr>
          <w:r>
            <w:rPr>
              <w:rStyle w:val="PlaceholderText"/>
            </w:rPr>
            <w:t>Report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E65"/>
    <w:rsid w:val="000A418F"/>
    <w:rsid w:val="001A074D"/>
    <w:rsid w:val="002609AF"/>
    <w:rsid w:val="00334932"/>
    <w:rsid w:val="00374349"/>
    <w:rsid w:val="0040483A"/>
    <w:rsid w:val="004452D0"/>
    <w:rsid w:val="004928F1"/>
    <w:rsid w:val="004E6E7E"/>
    <w:rsid w:val="00507C5C"/>
    <w:rsid w:val="00560B23"/>
    <w:rsid w:val="00591ECE"/>
    <w:rsid w:val="005D678C"/>
    <w:rsid w:val="00670C49"/>
    <w:rsid w:val="007501E9"/>
    <w:rsid w:val="00777050"/>
    <w:rsid w:val="007D4DCE"/>
    <w:rsid w:val="00813B61"/>
    <w:rsid w:val="0084497D"/>
    <w:rsid w:val="00851757"/>
    <w:rsid w:val="008F63A8"/>
    <w:rsid w:val="00912E65"/>
    <w:rsid w:val="00A13DB3"/>
    <w:rsid w:val="00A45175"/>
    <w:rsid w:val="00A726AE"/>
    <w:rsid w:val="00A72855"/>
    <w:rsid w:val="00A73212"/>
    <w:rsid w:val="00DA61B1"/>
    <w:rsid w:val="00EB48AD"/>
    <w:rsid w:val="00EE71DB"/>
    <w:rsid w:val="00F02881"/>
    <w:rsid w:val="00F452E6"/>
    <w:rsid w:val="00F63626"/>
    <w:rsid w:val="00FA7CCA"/>
    <w:rsid w:val="00FD22D4"/>
    <w:rsid w:val="00FE71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2E65"/>
    <w:rPr>
      <w:color w:val="808080"/>
    </w:rPr>
  </w:style>
  <w:style w:type="paragraph" w:customStyle="1" w:styleId="B210F8F5687F46FCBC4530AE2861F9C8">
    <w:name w:val="B210F8F5687F46FCBC4530AE2861F9C8"/>
  </w:style>
  <w:style w:type="paragraph" w:customStyle="1" w:styleId="D25510394089418FB220F1767920460E">
    <w:name w:val="D25510394089418FB220F1767920460E"/>
  </w:style>
  <w:style w:type="paragraph" w:customStyle="1" w:styleId="7CCA78DDBAAD45CCAEB213347400FB81">
    <w:name w:val="7CCA78DDBAAD45CCAEB213347400FB81"/>
    <w:rsid w:val="00912E65"/>
  </w:style>
  <w:style w:type="paragraph" w:customStyle="1" w:styleId="4FBE4427207C49AFBF0DA162678AD6C7">
    <w:name w:val="4FBE4427207C49AFBF0DA162678AD6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89</Value>
      <Value>3</Value>
      <Value>2</Value>
    </TaxCatchAll>
    <lcf76f155ced4ddcb4097134ff3c332f xmlns="3eeaee11-0c77-451e-99eb-e4cb18d262d5">
      <Terms xmlns="http://schemas.microsoft.com/office/infopath/2007/PartnerControls"/>
    </lcf76f155ced4ddcb4097134ff3c332f>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DOCID400-1963747527-841</_dlc_DocId>
    <_dlc_DocIdUrl xmlns="a5f32de4-e402-4188-b034-e71ca7d22e54">
      <Url>https://delwpvicgovau.sharepoint.com/sites/ecm_400/_layouts/15/DocIdRedir.aspx?ID=DOCID400-1963747527-841</Url>
      <Description>DOCID400-1963747527-841</Description>
    </_dlc_DocIdUrl>
    <DLCPolicyLabelValue xmlns="05aa45cf-ed89-4733-97a8-db4ce5c51511">Version 0.105</DLCPolicyLabelValue>
    <SharedWithUsers xmlns="26eb6f62-1bd8-4031-829f-355bd964d392">
      <UserInfo>
        <DisplayName>Jarrod W Hatfield (DTP)</DisplayName>
        <AccountId>2613</AccountId>
        <AccountType/>
      </UserInfo>
      <UserInfo>
        <DisplayName>Ian Twyford (DTP)</DisplayName>
        <AccountId>2799</AccountId>
        <AccountType/>
      </UserInfo>
      <UserInfo>
        <DisplayName>Amy C Walker (DTP)</DisplayName>
        <AccountId>170</AccountId>
        <AccountType/>
      </UserInfo>
      <UserInfo>
        <DisplayName>Fiona H Stonell (DTP)</DisplayName>
        <AccountId>185</AccountId>
        <AccountType/>
      </UserInfo>
      <UserInfo>
        <DisplayName>Andrew J Densley (DTP)</DisplayName>
        <AccountId>158</AccountId>
        <AccountType/>
      </UserInfo>
      <UserInfo>
        <DisplayName>Christopher Quinn (DTP)</DisplayName>
        <AccountId>2611</AccountId>
        <AccountType/>
      </UserInfo>
      <UserInfo>
        <DisplayName>Ruby Saint (DTP)</DisplayName>
        <AccountId>2803</AccountId>
        <AccountType/>
      </UserInfo>
      <UserInfo>
        <DisplayName>John F White (DTP)</DisplayName>
        <AccountId>70</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C23919380876345A7BE4706F352AFEB" ma:contentTypeVersion="203" ma:contentTypeDescription="All project related information. The library can be used to manage multiple projects." ma:contentTypeScope="" ma:versionID="6d54a2da9fa12c52ef330c8e47b94cb0">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3eeaee11-0c77-451e-99eb-e4cb18d262d5" xmlns:ns6="26eb6f62-1bd8-4031-829f-355bd964d392" targetNamespace="http://schemas.microsoft.com/office/2006/metadata/properties" ma:root="true" ma:fieldsID="4b26f9a3702179b53fa0fdea0c3222ec" ns1:_="" ns2:_="" ns3:_="" ns4:_="" ns5:_="" ns6:_="">
    <xsd:import namespace="http://schemas.microsoft.com/sharepoint/v3"/>
    <xsd:import namespace="9fd47c19-1c4a-4d7d-b342-c10cef269344"/>
    <xsd:import namespace="a5f32de4-e402-4188-b034-e71ca7d22e54"/>
    <xsd:import namespace="05aa45cf-ed89-4733-97a8-db4ce5c51511"/>
    <xsd:import namespace="3eeaee11-0c77-451e-99eb-e4cb18d262d5"/>
    <xsd:import namespace="26eb6f62-1bd8-4031-829f-355bd964d39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2:ProjName" minOccurs="0"/>
                <xsd:element ref="ns5:lcf76f155ced4ddcb4097134ff3c332f" minOccurs="0"/>
                <xsd:element ref="ns5:MediaServiceGenerationTime" minOccurs="0"/>
                <xsd:element ref="ns5:MediaServiceEventHashCode" minOccurs="0"/>
                <xsd:element ref="ns5:MediaLengthInSeconds" minOccurs="0"/>
                <xsd:element ref="ns5:MediaServiceOCR" minOccurs="0"/>
                <xsd:element ref="ns5:MediaServiceObjectDetectorVersions" minOccurs="0"/>
                <xsd:element ref="ns5:MediaServiceSearchProperties"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2"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aee11-0c77-451e-99eb-e4cb18d262d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DateTaken" ma:index="4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eb6f62-1bd8-4031-829f-355bd964d392"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155825-E3B4-4472-87E3-85E473C755B0}">
  <ds:schemaRefs>
    <ds:schemaRef ds:uri="Microsoft.SharePoint.Taxonomy.ContentTypeSync"/>
  </ds:schemaRefs>
</ds:datastoreItem>
</file>

<file path=customXml/itemProps2.xml><?xml version="1.0" encoding="utf-8"?>
<ds:datastoreItem xmlns:ds="http://schemas.openxmlformats.org/officeDocument/2006/customXml" ds:itemID="{9CF7445F-A595-4903-AAF3-131E8F650B11}">
  <ds:schemaRefs>
    <ds:schemaRef ds:uri="office.server.policy"/>
  </ds:schemaRefs>
</ds:datastoreItem>
</file>

<file path=customXml/itemProps3.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3eeaee11-0c77-451e-99eb-e4cb18d262d5"/>
    <ds:schemaRef ds:uri="05aa45cf-ed89-4733-97a8-db4ce5c51511"/>
    <ds:schemaRef ds:uri="a5f32de4-e402-4188-b034-e71ca7d22e54"/>
    <ds:schemaRef ds:uri="26eb6f62-1bd8-4031-829f-355bd964d392"/>
  </ds:schemaRefs>
</ds:datastoreItem>
</file>

<file path=customXml/itemProps4.xml><?xml version="1.0" encoding="utf-8"?>
<ds:datastoreItem xmlns:ds="http://schemas.openxmlformats.org/officeDocument/2006/customXml" ds:itemID="{BFD91B05-240B-41FF-820C-E4DE80F1AC96}">
  <ds:schemaRefs>
    <ds:schemaRef ds:uri="http://schemas.microsoft.com/sharepoint/events"/>
  </ds:schemaRefs>
</ds:datastoreItem>
</file>

<file path=customXml/itemProps5.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81CC2192-327B-4863-B88E-ECA28521F9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3eeaee11-0c77-451e-99eb-e4cb18d262d5"/>
    <ds:schemaRef ds:uri="26eb6f62-1bd8-4031-829f-355bd964d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bbf00bd-2df2-4f76-9936-c594c868504e}"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DTP_Report.dotx</Template>
  <TotalTime>105</TotalTime>
  <Pages>18</Pages>
  <Words>1222</Words>
  <Characters>6966</Characters>
  <Application>Microsoft Office Word</Application>
  <DocSecurity>0</DocSecurity>
  <Lines>58</Lines>
  <Paragraphs>16</Paragraphs>
  <ScaleCrop>false</ScaleCrop>
  <Company/>
  <LinksUpToDate>false</LinksUpToDate>
  <CharactersWithSpaces>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Vicmap Vector Basemaps</dc:title>
  <dc:subject>User Guide</dc:subject>
  <dc:creator>Rick Frisina (DTP)</dc:creator>
  <cp:keywords/>
  <dc:description/>
  <cp:lastModifiedBy>Sylvia Niderla (DTP)</cp:lastModifiedBy>
  <cp:revision>2</cp:revision>
  <cp:lastPrinted>2024-06-22T13:56:00Z</cp:lastPrinted>
  <dcterms:created xsi:type="dcterms:W3CDTF">2024-09-06T03:11:00Z</dcterms:created>
  <dcterms:modified xsi:type="dcterms:W3CDTF">2024-09-06T03:11:00Z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0x0101009298E819CE1EBB4F8D2096B3E0F0C2911D00BC23919380876345A7BE4706F352AFEB</vt:lpwstr>
  </property>
  <property fmtid="{D5CDD505-2E9C-101B-9397-08002B2CF9AE}" pid="3" name="MediaServiceImageTags">
    <vt:lpwstr/>
  </property>
  <property fmtid="{D5CDD505-2E9C-101B-9397-08002B2CF9AE}" pid="4" name="Records Class Project">
    <vt:lpwstr>89</vt:lpwstr>
  </property>
  <property fmtid="{D5CDD505-2E9C-101B-9397-08002B2CF9AE}" pid="5" name="_dlc_DocIdItemGuid">
    <vt:lpwstr>be21ae33-fe5c-4a33-9bdf-dc7c90a0255e</vt:lpwstr>
  </property>
  <property fmtid="{D5CDD505-2E9C-101B-9397-08002B2CF9AE}" pid="6" name="Dissemination Limiting Marker">
    <vt:lpwstr>2;#FOUO|955eb6fc-b35a-4808-8aa5-31e514fa3f26</vt:lpwstr>
  </property>
  <property fmtid="{D5CDD505-2E9C-101B-9397-08002B2CF9AE}" pid="7" name="Security Classification">
    <vt:lpwstr>3;#Unclassified|7fa379f4-4aba-4692-ab80-7d39d3a23cf4</vt:lpwstr>
  </property>
  <property fmtid="{D5CDD505-2E9C-101B-9397-08002B2CF9AE}" pid="8" name="g91c59fb10974fa1a03160ad8386f0f4">
    <vt:lpwstr/>
  </property>
  <property fmtid="{D5CDD505-2E9C-101B-9397-08002B2CF9AE}" pid="9" name="Department Document Type">
    <vt:lpwstr/>
  </property>
  <property fmtid="{D5CDD505-2E9C-101B-9397-08002B2CF9AE}" pid="10" name="Record_x0020_Purpose">
    <vt:lpwstr/>
  </property>
  <property fmtid="{D5CDD505-2E9C-101B-9397-08002B2CF9AE}" pid="11" name="Record Purpose">
    <vt:lpwstr/>
  </property>
</Properties>
</file>